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2DF75" w14:textId="2CB9DFAD" w:rsidR="002C71D7" w:rsidRDefault="00300198" w:rsidP="0041166A">
      <w:pPr>
        <w:pStyle w:val="Title"/>
      </w:pPr>
      <w:bookmarkStart w:id="0" w:name="FrontPage"/>
      <w:r>
        <w:t>project narrative</w:t>
      </w:r>
    </w:p>
    <w:sdt>
      <w:sdtPr>
        <w:rPr>
          <w:szCs w:val="18"/>
        </w:rPr>
        <w:alias w:val="Subtitle"/>
        <w:tag w:val=""/>
        <w:id w:val="-1767370374"/>
        <w:placeholder>
          <w:docPart w:val="EA9E14B09ADC4696A692794911FB0776"/>
        </w:placeholder>
        <w:dataBinding w:prefixMappings="xmlns:ns0='http://purl.org/dc/elements/1.1/' xmlns:ns1='http://schemas.openxmlformats.org/package/2006/metadata/core-properties' " w:xpath="/ns1:coreProperties[1]/ns1:contentStatus[1]" w:storeItemID="{6C3C8BC8-F283-45AE-878A-BAB7291924A1}"/>
        <w:text/>
      </w:sdtPr>
      <w:sdtContent>
        <w:p w14:paraId="673337B6" w14:textId="74D136FF" w:rsidR="009D6321" w:rsidRDefault="00300198" w:rsidP="002C71D7">
          <w:pPr>
            <w:pStyle w:val="Subtitle"/>
            <w:jc w:val="left"/>
            <w:rPr>
              <w:szCs w:val="18"/>
            </w:rPr>
          </w:pPr>
          <w:r>
            <w:rPr>
              <w:szCs w:val="18"/>
            </w:rPr>
            <w:t>JEFFERSON COUNTY, WEST VIRGINIA</w:t>
          </w:r>
        </w:p>
      </w:sdtContent>
    </w:sdt>
    <w:sdt>
      <w:sdtPr>
        <w:rPr>
          <w:szCs w:val="18"/>
        </w:rPr>
        <w:alias w:val="Project Name"/>
        <w:tag w:val=""/>
        <w:id w:val="-1237324642"/>
        <w:placeholder>
          <w:docPart w:val="735ACD3C23C24C82B9C108B11D98245F"/>
        </w:placeholder>
        <w:dataBinding w:prefixMappings="xmlns:ns0='http://purl.org/dc/elements/1.1/' xmlns:ns1='http://schemas.openxmlformats.org/package/2006/metadata/core-properties' " w:xpath="/ns1:coreProperties[1]/ns1:category[1]" w:storeItemID="{6C3C8BC8-F283-45AE-878A-BAB7291924A1}"/>
        <w:text/>
      </w:sdtPr>
      <w:sdtContent>
        <w:p w14:paraId="32ED2167" w14:textId="023EE595" w:rsidR="00B10DEE" w:rsidRPr="003E1611" w:rsidRDefault="00300198" w:rsidP="0041166A">
          <w:pPr>
            <w:pStyle w:val="Subtitle"/>
            <w:jc w:val="left"/>
            <w:rPr>
              <w:szCs w:val="18"/>
            </w:rPr>
          </w:pPr>
          <w:r>
            <w:rPr>
              <w:szCs w:val="18"/>
            </w:rPr>
            <w:t>FEMA Project 21-03-0006S</w:t>
          </w:r>
        </w:p>
      </w:sdtContent>
    </w:sdt>
    <w:p w14:paraId="4E272F8E" w14:textId="77777777" w:rsidR="00F507AE" w:rsidRDefault="00F507AE" w:rsidP="00F507AE">
      <w:r>
        <w:t>Prepared for</w:t>
      </w:r>
      <w:r w:rsidR="00EC5994">
        <w:t>:</w:t>
      </w:r>
    </w:p>
    <w:p w14:paraId="50582AD5" w14:textId="7E616427" w:rsidR="00AD2FF5" w:rsidRDefault="00000000" w:rsidP="00300198">
      <w:pPr>
        <w:pStyle w:val="Clientno"/>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78"/>
          <w:tab w:val="right" w:pos="9360"/>
        </w:tabs>
      </w:pPr>
      <w:sdt>
        <w:sdtPr>
          <w:alias w:val="Client Name"/>
          <w:tag w:val=""/>
          <w:id w:val="760112288"/>
          <w:placeholder>
            <w:docPart w:val="DE74A728A7CB41AC9441C98E9C93E9BE"/>
          </w:placeholder>
          <w:dataBinding w:prefixMappings="xmlns:ns0='http://schemas.openxmlformats.org/officeDocument/2006/extended-properties' " w:xpath="/ns0:Properties[1]/ns0:Manager[1]" w:storeItemID="{6668398D-A668-4E3E-A5EB-62B293D839F1}"/>
          <w:text/>
        </w:sdtPr>
        <w:sdtContent>
          <w:r w:rsidR="00346E77">
            <w:t>FEDERAL EMERGENCY MANAGEMENT AGENCY (FEMA) REGION III</w:t>
          </w:r>
        </w:sdtContent>
      </w:sdt>
      <w:r w:rsidR="00300198">
        <w:tab/>
      </w:r>
    </w:p>
    <w:p w14:paraId="24E83D74" w14:textId="2DC5BD74" w:rsidR="009869A4" w:rsidRDefault="00300198" w:rsidP="00346E77">
      <w:pPr>
        <w:pStyle w:val="Clientno"/>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78"/>
          <w:tab w:val="right" w:pos="9360"/>
        </w:tabs>
      </w:pPr>
      <w:r>
        <w:rPr>
          <w:noProof/>
        </w:rPr>
        <w:drawing>
          <wp:anchor distT="0" distB="0" distL="114300" distR="114300" simplePos="0" relativeHeight="251658240" behindDoc="0" locked="0" layoutInCell="1" allowOverlap="1" wp14:anchorId="5B79A351" wp14:editId="01149F3B">
            <wp:simplePos x="914400" y="3669792"/>
            <wp:positionH relativeFrom="column">
              <wp:align>left</wp:align>
            </wp:positionH>
            <wp:positionV relativeFrom="paragraph">
              <wp:align>top</wp:align>
            </wp:positionV>
            <wp:extent cx="2141855" cy="805180"/>
            <wp:effectExtent l="0" t="0" r="0" b="0"/>
            <wp:wrapSquare wrapText="bothSides"/>
            <wp:docPr id="1" name="Picture 1" descr="A picture containing logo, trademark, emble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 trademark, emblem, tex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41855" cy="805180"/>
                    </a:xfrm>
                    <a:prstGeom prst="rect">
                      <a:avLst/>
                    </a:prstGeom>
                  </pic:spPr>
                </pic:pic>
              </a:graphicData>
            </a:graphic>
          </wp:anchor>
        </w:drawing>
      </w:r>
    </w:p>
    <w:p w14:paraId="6F483676" w14:textId="77777777" w:rsidR="004C3A22" w:rsidRPr="004C3A22" w:rsidRDefault="004C3A22" w:rsidP="004C3A22"/>
    <w:p w14:paraId="780B1365" w14:textId="77777777" w:rsidR="004C3A22" w:rsidRDefault="004C3A22" w:rsidP="004C3A22">
      <w:pPr>
        <w:rPr>
          <w:caps/>
          <w:color w:val="F9423A" w:themeColor="text2"/>
          <w:sz w:val="26"/>
          <w:szCs w:val="20"/>
        </w:rPr>
      </w:pPr>
    </w:p>
    <w:p w14:paraId="3C298825" w14:textId="77777777" w:rsidR="004C3A22" w:rsidRDefault="004C3A22" w:rsidP="004C3A22"/>
    <w:p w14:paraId="06ABD8A8" w14:textId="77777777" w:rsidR="004C3A22" w:rsidRPr="004C3A22" w:rsidRDefault="004C3A22" w:rsidP="004C3A2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72"/>
        <w:gridCol w:w="4788"/>
      </w:tblGrid>
      <w:tr w:rsidR="009869A4" w:rsidRPr="001136C8" w14:paraId="217915F8" w14:textId="77777777" w:rsidTr="00396D2D">
        <w:trPr>
          <w:trHeight w:hRule="exact" w:val="360"/>
        </w:trPr>
        <w:tc>
          <w:tcPr>
            <w:tcW w:w="2442" w:type="pct"/>
          </w:tcPr>
          <w:sdt>
            <w:sdtPr>
              <w:alias w:val="Publish Date"/>
              <w:tag w:val=""/>
              <w:id w:val="-1223672543"/>
              <w:placeholder>
                <w:docPart w:val="2936FE0D0C35463A8DEBBC791488D04C"/>
              </w:placeholder>
              <w:dataBinding w:prefixMappings="xmlns:ns0='http://schemas.microsoft.com/office/2006/coverPageProps' " w:xpath="/ns0:CoverPageProperties[1]/ns0:PublishDate[1]" w:storeItemID="{55AF091B-3C7A-41E3-B477-F2FDAA23CFDA}"/>
              <w:date w:fullDate="2024-03-01T00:00:00Z">
                <w:dateFormat w:val="MMMM yyyy"/>
                <w:lid w:val="en-US"/>
                <w:storeMappedDataAs w:val="dateTime"/>
                <w:calendar w:val="gregorian"/>
              </w:date>
            </w:sdtPr>
            <w:sdtContent>
              <w:p w14:paraId="7C8A4FC6" w14:textId="5C523608" w:rsidR="009869A4" w:rsidRPr="00853F73" w:rsidRDefault="005E3044" w:rsidP="009869A4">
                <w:pPr>
                  <w:pStyle w:val="Clientno"/>
                </w:pPr>
                <w:r>
                  <w:t>March</w:t>
                </w:r>
                <w:r w:rsidR="007759E2">
                  <w:t xml:space="preserve"> 2024</w:t>
                </w:r>
              </w:p>
            </w:sdtContent>
          </w:sdt>
        </w:tc>
        <w:tc>
          <w:tcPr>
            <w:tcW w:w="2558" w:type="pct"/>
          </w:tcPr>
          <w:p w14:paraId="61234774" w14:textId="77777777" w:rsidR="009869A4" w:rsidRPr="00853F73" w:rsidRDefault="009869A4" w:rsidP="00396D2D">
            <w:pPr>
              <w:pStyle w:val="RefWSP"/>
              <w:jc w:val="right"/>
              <w:rPr>
                <w:szCs w:val="16"/>
              </w:rPr>
            </w:pPr>
          </w:p>
        </w:tc>
      </w:tr>
      <w:tr w:rsidR="009869A4" w:rsidRPr="001136C8" w14:paraId="3B4A1115" w14:textId="77777777" w:rsidTr="00396D2D">
        <w:trPr>
          <w:trHeight w:val="2880"/>
        </w:trPr>
        <w:tc>
          <w:tcPr>
            <w:tcW w:w="0" w:type="auto"/>
            <w:gridSpan w:val="2"/>
            <w:tcMar>
              <w:left w:w="0" w:type="dxa"/>
              <w:right w:w="0" w:type="dxa"/>
            </w:tcMar>
          </w:tcPr>
          <w:p w14:paraId="3D4C82FE" w14:textId="77777777" w:rsidR="009869A4" w:rsidRPr="001136C8" w:rsidRDefault="009869A4" w:rsidP="00396D2D">
            <w:r w:rsidRPr="001136C8">
              <w:rPr>
                <w:noProof/>
                <w:lang w:eastAsia="ko-KR"/>
              </w:rPr>
              <w:drawing>
                <wp:inline distT="0" distB="0" distL="0" distR="0" wp14:anchorId="59D6DBB9" wp14:editId="22B833F5">
                  <wp:extent cx="5937961" cy="3971925"/>
                  <wp:effectExtent l="0" t="0" r="5715" b="0"/>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pic:nvPicPr>
                        <pic:blipFill rotWithShape="1">
                          <a:blip r:embed="rId13" cstate="print">
                            <a:extLst>
                              <a:ext uri="{28A0092B-C50C-407E-A947-70E740481C1C}">
                                <a14:useLocalDpi xmlns:a14="http://schemas.microsoft.com/office/drawing/2010/main" val="0"/>
                              </a:ext>
                            </a:extLst>
                          </a:blip>
                          <a:srcRect l="641" r="-1"/>
                          <a:stretch/>
                        </pic:blipFill>
                        <pic:spPr bwMode="auto">
                          <a:xfrm>
                            <a:off x="0" y="0"/>
                            <a:ext cx="5948182" cy="39787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7E1F0F" w14:textId="77777777" w:rsidR="009869A4" w:rsidRPr="0058738B" w:rsidRDefault="009869A4" w:rsidP="00FD4965"/>
    <w:p w14:paraId="387A406A" w14:textId="77777777" w:rsidR="00F035DD" w:rsidRPr="0058738B" w:rsidRDefault="00F035DD" w:rsidP="00FD4965">
      <w:pPr>
        <w:sectPr w:rsidR="00F035DD" w:rsidRPr="0058738B" w:rsidSect="007C1BDA">
          <w:footerReference w:type="default" r:id="rId14"/>
          <w:type w:val="oddPage"/>
          <w:pgSz w:w="12240" w:h="15840" w:code="1"/>
          <w:pgMar w:top="2880" w:right="1440" w:bottom="1440" w:left="1440" w:header="720" w:footer="720" w:gutter="0"/>
          <w:cols w:space="708"/>
          <w:docGrid w:linePitch="360"/>
        </w:sectPr>
      </w:pPr>
    </w:p>
    <w:bookmarkEnd w:id="0" w:displacedByCustomXml="next"/>
    <w:sdt>
      <w:sdtPr>
        <w:alias w:val="Title"/>
        <w:tag w:val=""/>
        <w:id w:val="-1248808144"/>
        <w:placeholder>
          <w:docPart w:val="700AC56CBFDB4DBDAF1D9D708670FA10"/>
        </w:placeholder>
        <w:dataBinding w:prefixMappings="xmlns:ns0='http://purl.org/dc/elements/1.1/' xmlns:ns1='http://schemas.openxmlformats.org/package/2006/metadata/core-properties' " w:xpath="/ns1:coreProperties[1]/ns0:title[1]" w:storeItemID="{6C3C8BC8-F283-45AE-878A-BAB7291924A1}"/>
        <w:text/>
      </w:sdtPr>
      <w:sdtContent>
        <w:p w14:paraId="450604AA" w14:textId="0D5D9EE9" w:rsidR="002C71D7" w:rsidRDefault="00300198" w:rsidP="007A11BA">
          <w:pPr>
            <w:pStyle w:val="Title"/>
            <w:spacing w:before="1800"/>
            <w:ind w:left="3600"/>
          </w:pPr>
          <w:r>
            <w:t>PROJECT NARRATIVE</w:t>
          </w:r>
        </w:p>
      </w:sdtContent>
    </w:sdt>
    <w:sdt>
      <w:sdtPr>
        <w:rPr>
          <w:szCs w:val="18"/>
        </w:rPr>
        <w:alias w:val="Subtitle"/>
        <w:tag w:val=""/>
        <w:id w:val="1603989517"/>
        <w:placeholder>
          <w:docPart w:val="859FFD68729E47D8AE1C86032903984A"/>
        </w:placeholder>
        <w:dataBinding w:prefixMappings="xmlns:ns0='http://purl.org/dc/elements/1.1/' xmlns:ns1='http://schemas.openxmlformats.org/package/2006/metadata/core-properties' " w:xpath="/ns1:coreProperties[1]/ns1:contentStatus[1]" w:storeItemID="{6C3C8BC8-F283-45AE-878A-BAB7291924A1}"/>
        <w:text/>
      </w:sdtPr>
      <w:sdtContent>
        <w:p w14:paraId="12EDC5A7" w14:textId="0DA810F6" w:rsidR="009D6321" w:rsidRDefault="00300198" w:rsidP="009D6321">
          <w:pPr>
            <w:pStyle w:val="Subtitle"/>
            <w:ind w:left="3600"/>
            <w:jc w:val="left"/>
            <w:rPr>
              <w:szCs w:val="18"/>
            </w:rPr>
          </w:pPr>
          <w:r>
            <w:rPr>
              <w:szCs w:val="18"/>
            </w:rPr>
            <w:t>JEFFERSON COUNTY, WEST VIRGINIA</w:t>
          </w:r>
        </w:p>
      </w:sdtContent>
    </w:sdt>
    <w:sdt>
      <w:sdtPr>
        <w:alias w:val="Project Name"/>
        <w:tag w:val=""/>
        <w:id w:val="2131735958"/>
        <w:placeholder>
          <w:docPart w:val="1859530F55F6425AB7404715F52C24D5"/>
        </w:placeholder>
        <w:dataBinding w:prefixMappings="xmlns:ns0='http://purl.org/dc/elements/1.1/' xmlns:ns1='http://schemas.openxmlformats.org/package/2006/metadata/core-properties' " w:xpath="/ns1:coreProperties[1]/ns1:category[1]" w:storeItemID="{6C3C8BC8-F283-45AE-878A-BAB7291924A1}"/>
        <w:text/>
      </w:sdtPr>
      <w:sdtContent>
        <w:p w14:paraId="46C44D9E" w14:textId="392C0F08" w:rsidR="00B10DEE" w:rsidRDefault="00300198" w:rsidP="007A11BA">
          <w:pPr>
            <w:pStyle w:val="Subtitle"/>
            <w:ind w:left="3600"/>
            <w:jc w:val="left"/>
          </w:pPr>
          <w:r>
            <w:t>FEMA Project 21-03-0006S</w:t>
          </w:r>
        </w:p>
      </w:sdtContent>
    </w:sdt>
    <w:p w14:paraId="73E277D8" w14:textId="77777777" w:rsidR="00F507AE" w:rsidRDefault="00F507AE" w:rsidP="007A11BA">
      <w:pPr>
        <w:ind w:left="3600"/>
      </w:pPr>
      <w:r>
        <w:t>Prepared for</w:t>
      </w:r>
      <w:r w:rsidR="00EC5994">
        <w:t>:</w:t>
      </w:r>
    </w:p>
    <w:sdt>
      <w:sdtPr>
        <w:alias w:val="Client Name"/>
        <w:tag w:val=""/>
        <w:id w:val="-1069881053"/>
        <w:placeholder>
          <w:docPart w:val="72BD70CBBFA24C83A87F8C74285B3578"/>
        </w:placeholder>
        <w:dataBinding w:prefixMappings="xmlns:ns0='http://schemas.openxmlformats.org/officeDocument/2006/extended-properties' " w:xpath="/ns0:Properties[1]/ns0:Manager[1]" w:storeItemID="{6668398D-A668-4E3E-A5EB-62B293D839F1}"/>
        <w:text/>
      </w:sdtPr>
      <w:sdtContent>
        <w:p w14:paraId="521C8451" w14:textId="7474B5C8" w:rsidR="00AD2FF5" w:rsidRDefault="00346E77" w:rsidP="007A11BA">
          <w:pPr>
            <w:pStyle w:val="Clientno"/>
            <w:ind w:left="3600"/>
          </w:pPr>
          <w:r>
            <w:t>FEDERAL EMERGENCY MANAGEMENT AGENCY (FEMA) REGION III</w:t>
          </w:r>
        </w:p>
      </w:sdtContent>
    </w:sdt>
    <w:p w14:paraId="2AB30DD3" w14:textId="77777777" w:rsidR="00482A51" w:rsidRPr="0058738B" w:rsidRDefault="00482A51" w:rsidP="007A11BA">
      <w:pPr>
        <w:ind w:left="3600"/>
        <w:rPr>
          <w:lang w:eastAsia="en-US"/>
        </w:rPr>
      </w:pPr>
    </w:p>
    <w:p w14:paraId="322625F4" w14:textId="77777777" w:rsidR="00482A51" w:rsidRPr="00B4270C" w:rsidRDefault="00482A51" w:rsidP="007A11BA">
      <w:pPr>
        <w:ind w:left="3600"/>
        <w:rPr>
          <w:lang w:eastAsia="en-US"/>
        </w:rPr>
      </w:pPr>
    </w:p>
    <w:p w14:paraId="7C8AD45C" w14:textId="77777777" w:rsidR="00482A51" w:rsidRPr="00B4270C" w:rsidRDefault="00482A51" w:rsidP="007A11BA">
      <w:pPr>
        <w:ind w:left="3600"/>
        <w:rPr>
          <w:lang w:eastAsia="en-US"/>
        </w:rPr>
      </w:pPr>
    </w:p>
    <w:p w14:paraId="7501BBA3" w14:textId="77777777" w:rsidR="00482A51" w:rsidRPr="00EC5994" w:rsidRDefault="00EC5994" w:rsidP="007A11BA">
      <w:pPr>
        <w:ind w:left="3600"/>
        <w:rPr>
          <w:sz w:val="16"/>
          <w:szCs w:val="16"/>
          <w:lang w:eastAsia="en-US"/>
        </w:rPr>
      </w:pPr>
      <w:r w:rsidRPr="00EC5994">
        <w:rPr>
          <w:sz w:val="16"/>
          <w:szCs w:val="16"/>
          <w:lang w:eastAsia="en-US"/>
        </w:rPr>
        <w:t>Prepared by:</w:t>
      </w:r>
    </w:p>
    <w:p w14:paraId="5E8863E9" w14:textId="2C392B1C" w:rsidR="00C11A11" w:rsidRPr="001136C8" w:rsidRDefault="00000000" w:rsidP="007A11BA">
      <w:pPr>
        <w:pStyle w:val="RefWSP"/>
        <w:ind w:left="3600"/>
      </w:pPr>
      <w:sdt>
        <w:sdtPr>
          <w:alias w:val="CompanyName"/>
          <w:tag w:val="CompanyName"/>
          <w:id w:val="1156808338"/>
          <w:placeholder>
            <w:docPart w:val="4EE0A33250E44B0A90432D41B8178370"/>
          </w:placeholder>
        </w:sdtPr>
        <w:sdtContent>
          <w:r w:rsidR="00C11A11" w:rsidRPr="001136C8">
            <w:t>WSP</w:t>
          </w:r>
        </w:sdtContent>
      </w:sdt>
    </w:p>
    <w:sdt>
      <w:sdtPr>
        <w:alias w:val="OfficeCoord"/>
        <w:tag w:val="OfficeCoord"/>
        <w:id w:val="-946769342"/>
        <w:placeholder>
          <w:docPart w:val="4EE0A33250E44B0A90432D41B8178370"/>
        </w:placeholder>
      </w:sdtPr>
      <w:sdtContent>
        <w:p w14:paraId="167F8E6A" w14:textId="4F500860" w:rsidR="00300198" w:rsidRDefault="008F0DCB" w:rsidP="00300198">
          <w:pPr>
            <w:pStyle w:val="RefWSP"/>
            <w:ind w:left="3600"/>
          </w:pPr>
          <w:r>
            <w:t>13530 DULLES TECHNOLOGY DRIVE</w:t>
          </w:r>
        </w:p>
        <w:p w14:paraId="3687288A" w14:textId="3EA8231D" w:rsidR="00300198" w:rsidRDefault="00300198" w:rsidP="00300198">
          <w:pPr>
            <w:pStyle w:val="RefWSP"/>
            <w:ind w:left="3600"/>
          </w:pPr>
          <w:r>
            <w:t>SUITE 3</w:t>
          </w:r>
          <w:r w:rsidR="00E00A5B">
            <w:t>00</w:t>
          </w:r>
        </w:p>
        <w:p w14:paraId="7A2AFA2A" w14:textId="05CE1861" w:rsidR="00300198" w:rsidRDefault="00E00A5B" w:rsidP="00300198">
          <w:pPr>
            <w:pStyle w:val="RefWSP"/>
            <w:ind w:left="3600"/>
          </w:pPr>
          <w:r>
            <w:t>HERNDON</w:t>
          </w:r>
          <w:r w:rsidR="00300198">
            <w:t>, va 201</w:t>
          </w:r>
          <w:r>
            <w:t>7</w:t>
          </w:r>
          <w:r w:rsidR="00300198">
            <w:t>1</w:t>
          </w:r>
        </w:p>
        <w:p w14:paraId="1EB5A1D0" w14:textId="5DCC1AC3" w:rsidR="00300198" w:rsidRDefault="00300198" w:rsidP="00300198">
          <w:pPr>
            <w:pStyle w:val="RefWSP"/>
          </w:pPr>
        </w:p>
        <w:p w14:paraId="4FC51213" w14:textId="27346FF3" w:rsidR="00C11A11" w:rsidRPr="001136C8" w:rsidRDefault="00000000" w:rsidP="00300198">
          <w:pPr>
            <w:pStyle w:val="RefWSP"/>
          </w:pPr>
        </w:p>
      </w:sdtContent>
    </w:sdt>
    <w:sdt>
      <w:sdtPr>
        <w:alias w:val="WebAddress"/>
        <w:tag w:val="WebAddress"/>
        <w:id w:val="751082174"/>
        <w:placeholder>
          <w:docPart w:val="126CE95318624D6AB89CD381D9A412DB"/>
        </w:placeholder>
        <w:text/>
      </w:sdtPr>
      <w:sdtContent>
        <w:p w14:paraId="5653510C" w14:textId="77777777" w:rsidR="00D01DDF" w:rsidRDefault="00D01DDF" w:rsidP="007A11BA">
          <w:pPr>
            <w:pStyle w:val="RefWSP"/>
            <w:ind w:left="3600"/>
          </w:pPr>
          <w:r w:rsidRPr="001136C8">
            <w:t>wsp.com</w:t>
          </w:r>
        </w:p>
      </w:sdtContent>
    </w:sdt>
    <w:p w14:paraId="555913A6" w14:textId="77777777" w:rsidR="00EC5994" w:rsidRPr="0058738B" w:rsidRDefault="00EC5994" w:rsidP="00EC5994">
      <w:pPr>
        <w:ind w:left="3600"/>
        <w:rPr>
          <w:lang w:eastAsia="en-US"/>
        </w:rPr>
      </w:pPr>
    </w:p>
    <w:p w14:paraId="55539C6C" w14:textId="7127CD14" w:rsidR="001A7F80" w:rsidRDefault="00A30C31" w:rsidP="00EC5994">
      <w:pPr>
        <w:pStyle w:val="RefWSP"/>
        <w:ind w:left="3600"/>
      </w:pPr>
      <w:r w:rsidRPr="00A30C31">
        <w:t>WVDHSEM-2018-1</w:t>
      </w:r>
      <w:sdt>
        <w:sdtPr>
          <w:rPr>
            <w:highlight w:val="yellow"/>
          </w:rPr>
          <w:alias w:val="OurRef"/>
          <w:tag w:val=""/>
          <w:id w:val="-816340215"/>
          <w:placeholder>
            <w:docPart w:val="0B5BCA5FA72F4D619B7341F6366143F4"/>
          </w:placeholder>
          <w:dataBinding w:prefixMappings="xmlns:ns0='http://schemas.microsoft.com/office/2006/coverPageProps' " w:xpath="/ns0:CoverPageProperties[1]/ns0:Abstract[1]" w:storeItemID="{55AF091B-3C7A-41E3-B477-F2FDAA23CFDA}"/>
          <w:text/>
        </w:sdtPr>
        <w:sdtContent>
          <w:r>
            <w:rPr>
              <w:highlight w:val="yellow"/>
            </w:rPr>
            <w:t xml:space="preserve"> </w:t>
          </w:r>
        </w:sdtContent>
      </w:sdt>
    </w:p>
    <w:p w14:paraId="03A4C244" w14:textId="77777777" w:rsidR="00683B68" w:rsidRDefault="00683B68" w:rsidP="00947FF2">
      <w:pPr>
        <w:pStyle w:val="RefWSP"/>
        <w:ind w:left="3600"/>
      </w:pPr>
    </w:p>
    <w:sdt>
      <w:sdtPr>
        <w:alias w:val="Publish Date"/>
        <w:tag w:val=""/>
        <w:id w:val="550968025"/>
        <w:placeholder>
          <w:docPart w:val="03B8D533EF66412CBA5CFF5477A55609"/>
        </w:placeholder>
        <w:dataBinding w:prefixMappings="xmlns:ns0='http://schemas.microsoft.com/office/2006/coverPageProps' " w:xpath="/ns0:CoverPageProperties[1]/ns0:PublishDate[1]" w:storeItemID="{55AF091B-3C7A-41E3-B477-F2FDAA23CFDA}"/>
        <w:date w:fullDate="2024-03-01T00:00:00Z">
          <w:dateFormat w:val="MMMM yyyy"/>
          <w:lid w:val="en-US"/>
          <w:storeMappedDataAs w:val="dateTime"/>
          <w:calendar w:val="gregorian"/>
        </w:date>
      </w:sdtPr>
      <w:sdtContent>
        <w:p w14:paraId="62BD54D0" w14:textId="7D64F3D5" w:rsidR="00947FF2" w:rsidRPr="00947FF2" w:rsidRDefault="005E3044" w:rsidP="00947FF2">
          <w:pPr>
            <w:pStyle w:val="RefWSP"/>
            <w:ind w:left="3600"/>
          </w:pPr>
          <w:r>
            <w:t>March 2024</w:t>
          </w:r>
        </w:p>
      </w:sdtContent>
    </w:sdt>
    <w:p w14:paraId="146B8C8D" w14:textId="77777777" w:rsidR="00EC5994" w:rsidRPr="00B4270C" w:rsidRDefault="00EC5994" w:rsidP="00EC5994">
      <w:pPr>
        <w:ind w:left="3600"/>
        <w:rPr>
          <w:lang w:eastAsia="en-US"/>
        </w:rPr>
      </w:pPr>
    </w:p>
    <w:p w14:paraId="7CFBC0A8" w14:textId="77777777" w:rsidR="00EC5994" w:rsidRDefault="00EC5994" w:rsidP="00EC5994">
      <w:pPr>
        <w:ind w:left="3600"/>
      </w:pPr>
    </w:p>
    <w:p w14:paraId="611AD927" w14:textId="77777777" w:rsidR="00EC5994" w:rsidRPr="001136C8" w:rsidRDefault="00EC5994" w:rsidP="007A11BA">
      <w:pPr>
        <w:pStyle w:val="RefWSP"/>
        <w:ind w:left="3600"/>
        <w:sectPr w:rsidR="00EC5994" w:rsidRPr="001136C8" w:rsidSect="007C1BDA">
          <w:headerReference w:type="default" r:id="rId15"/>
          <w:footerReference w:type="even" r:id="rId16"/>
          <w:footerReference w:type="default" r:id="rId17"/>
          <w:headerReference w:type="first" r:id="rId18"/>
          <w:pgSz w:w="12240" w:h="15840" w:code="1"/>
          <w:pgMar w:top="720" w:right="1440" w:bottom="720" w:left="1985" w:header="1440" w:footer="720" w:gutter="0"/>
          <w:cols w:space="708"/>
          <w:docGrid w:linePitch="360"/>
        </w:sectPr>
      </w:pPr>
    </w:p>
    <w:p w14:paraId="5E098B34" w14:textId="10254A10" w:rsidR="000E04B8" w:rsidRDefault="00C1372F">
      <w:pPr>
        <w:pStyle w:val="TOC1"/>
        <w:rPr>
          <w:rFonts w:asciiTheme="minorHAnsi" w:hAnsiTheme="minorHAnsi" w:cstheme="minorBidi"/>
          <w:caps w:val="0"/>
          <w:color w:val="auto"/>
          <w:sz w:val="22"/>
          <w:lang w:eastAsia="en-US"/>
        </w:rPr>
      </w:pPr>
      <w:r w:rsidRPr="009F1BCA">
        <w:rPr>
          <w:noProof w:val="0"/>
          <w:lang w:val="en-CA"/>
        </w:rPr>
        <w:lastRenderedPageBreak/>
        <w:fldChar w:fldCharType="begin"/>
      </w:r>
      <w:r w:rsidRPr="009F1BCA">
        <w:rPr>
          <w:noProof w:val="0"/>
          <w:lang w:val="en-CA"/>
        </w:rPr>
        <w:instrText xml:space="preserve"> TOC \o "1-4" \h \z \u </w:instrText>
      </w:r>
      <w:r w:rsidRPr="009F1BCA">
        <w:rPr>
          <w:noProof w:val="0"/>
          <w:lang w:val="en-CA"/>
        </w:rPr>
        <w:fldChar w:fldCharType="separate"/>
      </w:r>
      <w:hyperlink w:anchor="_Toc115270280" w:history="1">
        <w:r w:rsidR="000E04B8" w:rsidRPr="00204DC6">
          <w:rPr>
            <w:rStyle w:val="Hyperlink"/>
          </w:rPr>
          <w:t>1</w:t>
        </w:r>
        <w:r w:rsidR="000E04B8">
          <w:rPr>
            <w:rFonts w:asciiTheme="minorHAnsi" w:hAnsiTheme="minorHAnsi" w:cstheme="minorBidi"/>
            <w:caps w:val="0"/>
            <w:color w:val="auto"/>
            <w:sz w:val="22"/>
            <w:lang w:eastAsia="en-US"/>
          </w:rPr>
          <w:tab/>
        </w:r>
        <w:r w:rsidR="003209B5">
          <w:rPr>
            <w:rStyle w:val="Hyperlink"/>
          </w:rPr>
          <w:t>INTRODUCTION</w:t>
        </w:r>
        <w:r w:rsidR="000E04B8">
          <w:rPr>
            <w:webHidden/>
          </w:rPr>
          <w:tab/>
        </w:r>
        <w:r w:rsidR="000E04B8">
          <w:rPr>
            <w:webHidden/>
          </w:rPr>
          <w:fldChar w:fldCharType="begin"/>
        </w:r>
        <w:r w:rsidR="000E04B8">
          <w:rPr>
            <w:webHidden/>
          </w:rPr>
          <w:instrText xml:space="preserve"> PAGEREF _Toc115270280 \h </w:instrText>
        </w:r>
        <w:r w:rsidR="000E04B8">
          <w:rPr>
            <w:webHidden/>
          </w:rPr>
        </w:r>
        <w:r w:rsidR="000E04B8">
          <w:rPr>
            <w:webHidden/>
          </w:rPr>
          <w:fldChar w:fldCharType="separate"/>
        </w:r>
        <w:r w:rsidR="009869A4">
          <w:rPr>
            <w:webHidden/>
          </w:rPr>
          <w:t>1</w:t>
        </w:r>
        <w:r w:rsidR="000E04B8">
          <w:rPr>
            <w:webHidden/>
          </w:rPr>
          <w:fldChar w:fldCharType="end"/>
        </w:r>
      </w:hyperlink>
    </w:p>
    <w:p w14:paraId="2F2E2228" w14:textId="7C14B733" w:rsidR="000E04B8" w:rsidRDefault="00000000">
      <w:pPr>
        <w:pStyle w:val="TOC2"/>
        <w:rPr>
          <w:rFonts w:asciiTheme="minorHAnsi" w:hAnsiTheme="minorHAnsi" w:cstheme="minorBidi"/>
          <w:b w:val="0"/>
          <w:color w:val="auto"/>
          <w:lang w:eastAsia="en-US"/>
        </w:rPr>
      </w:pPr>
      <w:hyperlink w:anchor="_Toc115270281" w:history="1">
        <w:r w:rsidR="000E04B8" w:rsidRPr="00204DC6">
          <w:rPr>
            <w:rStyle w:val="Hyperlink"/>
          </w:rPr>
          <w:t>1.1</w:t>
        </w:r>
        <w:r w:rsidR="000E04B8">
          <w:rPr>
            <w:rFonts w:asciiTheme="minorHAnsi" w:hAnsiTheme="minorHAnsi" w:cstheme="minorBidi"/>
            <w:b w:val="0"/>
            <w:color w:val="auto"/>
            <w:lang w:eastAsia="en-US"/>
          </w:rPr>
          <w:tab/>
        </w:r>
        <w:r w:rsidR="003209B5">
          <w:rPr>
            <w:rStyle w:val="Hyperlink"/>
          </w:rPr>
          <w:t>Project Overview</w:t>
        </w:r>
        <w:r w:rsidR="000E04B8">
          <w:rPr>
            <w:webHidden/>
          </w:rPr>
          <w:tab/>
        </w:r>
        <w:r w:rsidR="000E04B8">
          <w:rPr>
            <w:webHidden/>
          </w:rPr>
          <w:fldChar w:fldCharType="begin"/>
        </w:r>
        <w:r w:rsidR="000E04B8">
          <w:rPr>
            <w:webHidden/>
          </w:rPr>
          <w:instrText xml:space="preserve"> PAGEREF _Toc115270281 \h </w:instrText>
        </w:r>
        <w:r w:rsidR="000E04B8">
          <w:rPr>
            <w:webHidden/>
          </w:rPr>
        </w:r>
        <w:r w:rsidR="000E04B8">
          <w:rPr>
            <w:webHidden/>
          </w:rPr>
          <w:fldChar w:fldCharType="separate"/>
        </w:r>
        <w:r w:rsidR="009869A4">
          <w:rPr>
            <w:webHidden/>
          </w:rPr>
          <w:t>1</w:t>
        </w:r>
        <w:r w:rsidR="000E04B8">
          <w:rPr>
            <w:webHidden/>
          </w:rPr>
          <w:fldChar w:fldCharType="end"/>
        </w:r>
      </w:hyperlink>
    </w:p>
    <w:p w14:paraId="17E13153" w14:textId="14807A8C" w:rsidR="000E04B8" w:rsidRDefault="00000000">
      <w:pPr>
        <w:pStyle w:val="TOC2"/>
        <w:rPr>
          <w:rFonts w:asciiTheme="minorHAnsi" w:hAnsiTheme="minorHAnsi" w:cstheme="minorBidi"/>
          <w:b w:val="0"/>
          <w:color w:val="auto"/>
          <w:lang w:eastAsia="en-US"/>
        </w:rPr>
      </w:pPr>
      <w:hyperlink w:anchor="_Toc115270282" w:history="1">
        <w:r w:rsidR="000E04B8" w:rsidRPr="00204DC6">
          <w:rPr>
            <w:rStyle w:val="Hyperlink"/>
          </w:rPr>
          <w:t>1.2</w:t>
        </w:r>
        <w:r w:rsidR="000E04B8">
          <w:rPr>
            <w:rFonts w:asciiTheme="minorHAnsi" w:hAnsiTheme="minorHAnsi" w:cstheme="minorBidi"/>
            <w:b w:val="0"/>
            <w:color w:val="auto"/>
            <w:lang w:eastAsia="en-US"/>
          </w:rPr>
          <w:tab/>
        </w:r>
        <w:r w:rsidR="003209B5">
          <w:rPr>
            <w:rStyle w:val="Hyperlink"/>
          </w:rPr>
          <w:t>Scope of Work</w:t>
        </w:r>
        <w:r w:rsidR="000E04B8">
          <w:rPr>
            <w:webHidden/>
          </w:rPr>
          <w:tab/>
        </w:r>
        <w:r w:rsidR="000E04B8">
          <w:rPr>
            <w:webHidden/>
          </w:rPr>
          <w:fldChar w:fldCharType="begin"/>
        </w:r>
        <w:r w:rsidR="000E04B8">
          <w:rPr>
            <w:webHidden/>
          </w:rPr>
          <w:instrText xml:space="preserve"> PAGEREF _Toc115270282 \h </w:instrText>
        </w:r>
        <w:r w:rsidR="000E04B8">
          <w:rPr>
            <w:webHidden/>
          </w:rPr>
        </w:r>
        <w:r w:rsidR="000E04B8">
          <w:rPr>
            <w:webHidden/>
          </w:rPr>
          <w:fldChar w:fldCharType="separate"/>
        </w:r>
        <w:r w:rsidR="009869A4">
          <w:rPr>
            <w:webHidden/>
          </w:rPr>
          <w:t>1</w:t>
        </w:r>
        <w:r w:rsidR="000E04B8">
          <w:rPr>
            <w:webHidden/>
          </w:rPr>
          <w:fldChar w:fldCharType="end"/>
        </w:r>
      </w:hyperlink>
    </w:p>
    <w:p w14:paraId="4106E017" w14:textId="748FF741" w:rsidR="000E04B8" w:rsidRDefault="00000000">
      <w:pPr>
        <w:pStyle w:val="TOC1"/>
        <w:rPr>
          <w:rFonts w:asciiTheme="minorHAnsi" w:hAnsiTheme="minorHAnsi" w:cstheme="minorBidi"/>
          <w:caps w:val="0"/>
          <w:color w:val="auto"/>
          <w:sz w:val="22"/>
          <w:lang w:eastAsia="en-US"/>
        </w:rPr>
      </w:pPr>
      <w:hyperlink w:anchor="_Toc115270286" w:history="1">
        <w:r w:rsidR="000E04B8" w:rsidRPr="00204DC6">
          <w:rPr>
            <w:rStyle w:val="Hyperlink"/>
          </w:rPr>
          <w:t>2</w:t>
        </w:r>
        <w:r w:rsidR="000E04B8">
          <w:rPr>
            <w:rFonts w:asciiTheme="minorHAnsi" w:hAnsiTheme="minorHAnsi" w:cstheme="minorBidi"/>
            <w:caps w:val="0"/>
            <w:color w:val="auto"/>
            <w:sz w:val="22"/>
            <w:lang w:eastAsia="en-US"/>
          </w:rPr>
          <w:tab/>
        </w:r>
        <w:r w:rsidR="003209B5">
          <w:rPr>
            <w:rStyle w:val="Hyperlink"/>
          </w:rPr>
          <w:t>methodology</w:t>
        </w:r>
        <w:r w:rsidR="000E04B8">
          <w:rPr>
            <w:webHidden/>
          </w:rPr>
          <w:tab/>
        </w:r>
        <w:r w:rsidR="004C3A22">
          <w:rPr>
            <w:webHidden/>
          </w:rPr>
          <w:t>3</w:t>
        </w:r>
      </w:hyperlink>
    </w:p>
    <w:p w14:paraId="241E0901" w14:textId="6A31380D" w:rsidR="000E04B8" w:rsidRDefault="00000000">
      <w:pPr>
        <w:pStyle w:val="TOC1"/>
        <w:rPr>
          <w:rFonts w:asciiTheme="minorHAnsi" w:hAnsiTheme="minorHAnsi" w:cstheme="minorBidi"/>
          <w:caps w:val="0"/>
          <w:color w:val="auto"/>
          <w:sz w:val="22"/>
          <w:lang w:eastAsia="en-US"/>
        </w:rPr>
      </w:pPr>
      <w:hyperlink w:anchor="_Toc115270290" w:history="1">
        <w:r w:rsidR="000E04B8" w:rsidRPr="00204DC6">
          <w:rPr>
            <w:rStyle w:val="Hyperlink"/>
          </w:rPr>
          <w:t>3</w:t>
        </w:r>
        <w:r w:rsidR="000E04B8">
          <w:rPr>
            <w:rFonts w:asciiTheme="minorHAnsi" w:hAnsiTheme="minorHAnsi" w:cstheme="minorBidi"/>
            <w:caps w:val="0"/>
            <w:color w:val="auto"/>
            <w:sz w:val="22"/>
            <w:lang w:eastAsia="en-US"/>
          </w:rPr>
          <w:tab/>
        </w:r>
        <w:r w:rsidR="003209B5">
          <w:rPr>
            <w:rStyle w:val="Hyperlink"/>
          </w:rPr>
          <w:t>task summary</w:t>
        </w:r>
        <w:r w:rsidR="000E04B8">
          <w:rPr>
            <w:webHidden/>
          </w:rPr>
          <w:tab/>
        </w:r>
        <w:r w:rsidR="004C3A22">
          <w:rPr>
            <w:webHidden/>
          </w:rPr>
          <w:t>4</w:t>
        </w:r>
      </w:hyperlink>
    </w:p>
    <w:p w14:paraId="176A42B8" w14:textId="77777777" w:rsidR="000E04B8" w:rsidRDefault="00000000">
      <w:pPr>
        <w:pStyle w:val="TOC1"/>
        <w:rPr>
          <w:rFonts w:asciiTheme="minorHAnsi" w:hAnsiTheme="minorHAnsi" w:cstheme="minorBidi"/>
          <w:caps w:val="0"/>
          <w:color w:val="auto"/>
          <w:sz w:val="22"/>
          <w:lang w:eastAsia="en-US"/>
        </w:rPr>
      </w:pPr>
      <w:hyperlink w:anchor="_Toc115270292" w:history="1">
        <w:r w:rsidR="000E04B8" w:rsidRPr="00204DC6">
          <w:rPr>
            <w:rStyle w:val="Hyperlink"/>
          </w:rPr>
          <w:t>4</w:t>
        </w:r>
        <w:r w:rsidR="000E04B8">
          <w:rPr>
            <w:rFonts w:asciiTheme="minorHAnsi" w:hAnsiTheme="minorHAnsi" w:cstheme="minorBidi"/>
            <w:caps w:val="0"/>
            <w:color w:val="auto"/>
            <w:sz w:val="22"/>
            <w:lang w:eastAsia="en-US"/>
          </w:rPr>
          <w:tab/>
        </w:r>
        <w:r w:rsidR="000E04B8" w:rsidRPr="00204DC6">
          <w:rPr>
            <w:rStyle w:val="Hyperlink"/>
          </w:rPr>
          <w:t>References</w:t>
        </w:r>
        <w:r w:rsidR="000E04B8">
          <w:rPr>
            <w:webHidden/>
          </w:rPr>
          <w:tab/>
        </w:r>
        <w:r w:rsidR="000E04B8">
          <w:rPr>
            <w:webHidden/>
          </w:rPr>
          <w:fldChar w:fldCharType="begin"/>
        </w:r>
        <w:r w:rsidR="000E04B8">
          <w:rPr>
            <w:webHidden/>
          </w:rPr>
          <w:instrText xml:space="preserve"> PAGEREF _Toc115270292 \h </w:instrText>
        </w:r>
        <w:r w:rsidR="000E04B8">
          <w:rPr>
            <w:webHidden/>
          </w:rPr>
        </w:r>
        <w:r w:rsidR="000E04B8">
          <w:rPr>
            <w:webHidden/>
          </w:rPr>
          <w:fldChar w:fldCharType="separate"/>
        </w:r>
        <w:r w:rsidR="009869A4">
          <w:rPr>
            <w:webHidden/>
          </w:rPr>
          <w:t>5</w:t>
        </w:r>
        <w:r w:rsidR="000E04B8">
          <w:rPr>
            <w:webHidden/>
          </w:rPr>
          <w:fldChar w:fldCharType="end"/>
        </w:r>
      </w:hyperlink>
    </w:p>
    <w:p w14:paraId="628E45A3" w14:textId="6C0586E7" w:rsidR="000E04B8" w:rsidRDefault="00000000">
      <w:pPr>
        <w:pStyle w:val="TOC1"/>
        <w:rPr>
          <w:rFonts w:asciiTheme="minorHAnsi" w:hAnsiTheme="minorHAnsi" w:cstheme="minorBidi"/>
          <w:caps w:val="0"/>
          <w:color w:val="auto"/>
          <w:sz w:val="22"/>
          <w:lang w:eastAsia="en-US"/>
        </w:rPr>
      </w:pPr>
      <w:hyperlink w:anchor="_Toc115270293" w:history="1">
        <w:r w:rsidR="000E04B8" w:rsidRPr="00204DC6">
          <w:rPr>
            <w:rStyle w:val="Hyperlink"/>
          </w:rPr>
          <w:t>5</w:t>
        </w:r>
        <w:r w:rsidR="000E04B8">
          <w:rPr>
            <w:rFonts w:asciiTheme="minorHAnsi" w:hAnsiTheme="minorHAnsi" w:cstheme="minorBidi"/>
            <w:caps w:val="0"/>
            <w:color w:val="auto"/>
            <w:sz w:val="22"/>
            <w:lang w:eastAsia="en-US"/>
          </w:rPr>
          <w:tab/>
        </w:r>
        <w:r w:rsidR="003209B5">
          <w:rPr>
            <w:rStyle w:val="Hyperlink"/>
          </w:rPr>
          <w:t>digital data structure</w:t>
        </w:r>
        <w:r w:rsidR="000E04B8">
          <w:rPr>
            <w:webHidden/>
          </w:rPr>
          <w:tab/>
        </w:r>
        <w:r w:rsidR="000E04B8">
          <w:rPr>
            <w:webHidden/>
          </w:rPr>
          <w:fldChar w:fldCharType="begin"/>
        </w:r>
        <w:r w:rsidR="000E04B8">
          <w:rPr>
            <w:webHidden/>
          </w:rPr>
          <w:instrText xml:space="preserve"> PAGEREF _Toc115270293 \h </w:instrText>
        </w:r>
        <w:r w:rsidR="000E04B8">
          <w:rPr>
            <w:webHidden/>
          </w:rPr>
        </w:r>
        <w:r w:rsidR="000E04B8">
          <w:rPr>
            <w:webHidden/>
          </w:rPr>
          <w:fldChar w:fldCharType="separate"/>
        </w:r>
        <w:r w:rsidR="009869A4">
          <w:rPr>
            <w:webHidden/>
          </w:rPr>
          <w:t>6</w:t>
        </w:r>
        <w:r w:rsidR="000E04B8">
          <w:rPr>
            <w:webHidden/>
          </w:rPr>
          <w:fldChar w:fldCharType="end"/>
        </w:r>
      </w:hyperlink>
    </w:p>
    <w:p w14:paraId="07127248" w14:textId="77777777" w:rsidR="00D43494" w:rsidRPr="001136C8" w:rsidRDefault="00C1372F" w:rsidP="00D43494">
      <w:pPr>
        <w:pStyle w:val="TOC1"/>
        <w:rPr>
          <w:noProof w:val="0"/>
        </w:rPr>
      </w:pPr>
      <w:r w:rsidRPr="009F1BCA">
        <w:rPr>
          <w:noProof w:val="0"/>
          <w:lang w:val="en-CA"/>
        </w:rPr>
        <w:fldChar w:fldCharType="end"/>
      </w:r>
    </w:p>
    <w:p w14:paraId="69B6F57E" w14:textId="77777777" w:rsidR="00431439" w:rsidRDefault="00431439" w:rsidP="00E91E5C"/>
    <w:p w14:paraId="7C0C23A3" w14:textId="2B15338C" w:rsidR="00D43494" w:rsidRPr="001136C8" w:rsidRDefault="00D43494" w:rsidP="004D45E5">
      <w:pPr>
        <w:pStyle w:val="TableofFigures"/>
      </w:pPr>
    </w:p>
    <w:p w14:paraId="78C0229E" w14:textId="77777777" w:rsidR="00D43494" w:rsidRPr="0058738B" w:rsidRDefault="00D43494" w:rsidP="00D43494">
      <w:pPr>
        <w:pStyle w:val="Heading6"/>
        <w:ind w:left="3240"/>
        <w:rPr>
          <w:sz w:val="24"/>
        </w:rPr>
      </w:pPr>
      <w:r w:rsidRPr="0058738B">
        <w:rPr>
          <w:sz w:val="24"/>
        </w:rPr>
        <w:t>Figures</w:t>
      </w:r>
    </w:p>
    <w:p w14:paraId="3F9A2D00" w14:textId="77777777" w:rsidR="00346E77" w:rsidRPr="00346E77" w:rsidRDefault="00346E77" w:rsidP="00346E77">
      <w:pPr>
        <w:pStyle w:val="TableofFigures"/>
        <w:rPr>
          <w:lang w:val="en-CA"/>
        </w:rPr>
      </w:pPr>
      <w:r w:rsidRPr="00346E77">
        <w:rPr>
          <w:lang w:val="en-CA"/>
        </w:rPr>
        <w:t>Figure 1:</w:t>
      </w:r>
      <w:r w:rsidRPr="00346E77">
        <w:rPr>
          <w:lang w:val="en-CA"/>
        </w:rPr>
        <w:tab/>
        <w:t>Map of Streams Modeled in Jefferson County by Flood Zone Categorization</w:t>
      </w:r>
      <w:r w:rsidRPr="00346E77">
        <w:rPr>
          <w:webHidden/>
          <w:lang w:val="en-CA"/>
        </w:rPr>
        <w:tab/>
        <w:t>2</w:t>
      </w:r>
    </w:p>
    <w:p w14:paraId="6BD21674" w14:textId="289036FC" w:rsidR="00D43494" w:rsidRPr="001136C8" w:rsidRDefault="00D43494" w:rsidP="004D45E5">
      <w:pPr>
        <w:pStyle w:val="TableofFigures"/>
      </w:pPr>
    </w:p>
    <w:p w14:paraId="7A6F3739" w14:textId="77777777" w:rsidR="003C2135" w:rsidRDefault="003C2135" w:rsidP="003C2135">
      <w:pPr>
        <w:pStyle w:val="TableofFigures"/>
      </w:pPr>
    </w:p>
    <w:p w14:paraId="17A68D8E" w14:textId="77777777" w:rsidR="000024C2" w:rsidRDefault="000024C2" w:rsidP="003209B5">
      <w:pPr>
        <w:pStyle w:val="TableofFigures"/>
        <w:jc w:val="center"/>
      </w:pPr>
    </w:p>
    <w:p w14:paraId="6B914033" w14:textId="77777777" w:rsidR="00E91E5C" w:rsidRPr="0058738B" w:rsidRDefault="00E91E5C" w:rsidP="00D43494"/>
    <w:p w14:paraId="3E58C689" w14:textId="77777777" w:rsidR="00E91E5C" w:rsidRPr="001136C8" w:rsidRDefault="00E91E5C" w:rsidP="00E91E5C">
      <w:pPr>
        <w:pStyle w:val="TitreTM"/>
        <w:sectPr w:rsidR="00E91E5C" w:rsidRPr="001136C8" w:rsidSect="007C1BDA">
          <w:headerReference w:type="even" r:id="rId19"/>
          <w:headerReference w:type="default" r:id="rId20"/>
          <w:footerReference w:type="default" r:id="rId21"/>
          <w:headerReference w:type="first" r:id="rId22"/>
          <w:footerReference w:type="first" r:id="rId23"/>
          <w:pgSz w:w="12240" w:h="15840" w:code="1"/>
          <w:pgMar w:top="2880" w:right="1440" w:bottom="1440" w:left="1440" w:header="720" w:footer="720" w:gutter="0"/>
          <w:pgNumType w:fmt="lowerRoman" w:start="1"/>
          <w:cols w:space="708"/>
          <w:titlePg/>
          <w:docGrid w:linePitch="360"/>
        </w:sectPr>
      </w:pPr>
    </w:p>
    <w:p w14:paraId="6EC53FB9" w14:textId="3E937AC2" w:rsidR="00142BF5" w:rsidRPr="0058738B" w:rsidRDefault="00A200F8" w:rsidP="00142BF5">
      <w:pPr>
        <w:pStyle w:val="Heading1"/>
      </w:pPr>
      <w:r>
        <w:lastRenderedPageBreak/>
        <w:t>Introduction</w:t>
      </w:r>
    </w:p>
    <w:p w14:paraId="202A80C3" w14:textId="4D440179" w:rsidR="00142BF5" w:rsidRPr="0058738B" w:rsidRDefault="00A200F8" w:rsidP="00142BF5">
      <w:pPr>
        <w:pStyle w:val="Heading2"/>
      </w:pPr>
      <w:r>
        <w:t>Project overview</w:t>
      </w:r>
    </w:p>
    <w:p w14:paraId="6B3199F8" w14:textId="70C152FA" w:rsidR="00A200F8" w:rsidRPr="00A200F8" w:rsidRDefault="00A200F8" w:rsidP="00A200F8">
      <w:pPr>
        <w:pStyle w:val="BodyText"/>
        <w:rPr>
          <w:rFonts w:cstheme="minorHAnsi"/>
          <w:szCs w:val="24"/>
        </w:rPr>
      </w:pPr>
      <w:bookmarkStart w:id="1" w:name="_Hlk507403218"/>
      <w:bookmarkStart w:id="2" w:name="_Toc477522639"/>
      <w:r w:rsidRPr="00A200F8">
        <w:rPr>
          <w:rFonts w:cstheme="minorHAnsi"/>
          <w:szCs w:val="24"/>
        </w:rPr>
        <w:t xml:space="preserve">Jefferson County </w:t>
      </w:r>
      <w:proofErr w:type="gramStart"/>
      <w:r w:rsidRPr="00A200F8">
        <w:rPr>
          <w:rFonts w:cstheme="minorHAnsi"/>
          <w:szCs w:val="24"/>
        </w:rPr>
        <w:t>is located in</w:t>
      </w:r>
      <w:proofErr w:type="gramEnd"/>
      <w:r w:rsidRPr="00A200F8">
        <w:rPr>
          <w:rFonts w:cstheme="minorHAnsi"/>
          <w:szCs w:val="24"/>
        </w:rPr>
        <w:t xml:space="preserve"> the Eastern Panhandle portion of West Virginia. Jefferson County is bordered by Washington County, MD to the north, Loudoun County, VA to the east, Clarke County, VA to the south, and Berkeley County, WV to the west. Jefferson County is 212.4 square miles with a population of 5</w:t>
      </w:r>
      <w:r w:rsidR="00676CD9">
        <w:rPr>
          <w:rFonts w:cstheme="minorHAnsi"/>
          <w:szCs w:val="24"/>
        </w:rPr>
        <w:t>8</w:t>
      </w:r>
      <w:r w:rsidR="001B07AD">
        <w:rPr>
          <w:rFonts w:cstheme="minorHAnsi"/>
          <w:szCs w:val="24"/>
        </w:rPr>
        <w:t>,</w:t>
      </w:r>
      <w:r w:rsidR="006D50FC">
        <w:rPr>
          <w:rFonts w:cstheme="minorHAnsi"/>
          <w:szCs w:val="24"/>
        </w:rPr>
        <w:t>979</w:t>
      </w:r>
      <w:r w:rsidRPr="00A200F8">
        <w:rPr>
          <w:rFonts w:cstheme="minorHAnsi"/>
          <w:szCs w:val="24"/>
        </w:rPr>
        <w:t xml:space="preserve"> (Census, 202</w:t>
      </w:r>
      <w:r w:rsidR="00396D2D">
        <w:rPr>
          <w:rFonts w:cstheme="minorHAnsi"/>
          <w:szCs w:val="24"/>
        </w:rPr>
        <w:t>2</w:t>
      </w:r>
      <w:r w:rsidRPr="00A200F8">
        <w:rPr>
          <w:rFonts w:cstheme="minorHAnsi"/>
          <w:szCs w:val="24"/>
        </w:rPr>
        <w:t xml:space="preserve">). </w:t>
      </w:r>
    </w:p>
    <w:p w14:paraId="68ECA37F" w14:textId="77777777" w:rsidR="00A200F8" w:rsidRPr="00A200F8" w:rsidRDefault="00A200F8" w:rsidP="00A200F8">
      <w:pPr>
        <w:spacing w:line="276" w:lineRule="auto"/>
        <w:rPr>
          <w:rFonts w:ascii="Gentium Basic" w:hAnsi="Gentium Basic"/>
          <w:sz w:val="24"/>
          <w:szCs w:val="24"/>
        </w:rPr>
      </w:pPr>
      <w:r w:rsidRPr="00A200F8">
        <w:rPr>
          <w:rFonts w:ascii="Gentium Basic" w:hAnsi="Gentium Basic"/>
          <w:sz w:val="24"/>
          <w:szCs w:val="24"/>
        </w:rPr>
        <w:t xml:space="preserve">The purpose of this report is to summarize floodplain mapping and other work performed for this updated FEMA FIRM project in Jefferson County, West Virginia. The scope of work includes updating the hydrology and hydraulics of approximate (Zone A) and detailed (Zone AE) study reaches. </w:t>
      </w:r>
      <w:r w:rsidRPr="00A200F8">
        <w:rPr>
          <w:rFonts w:ascii="Gentium Basic" w:hAnsi="Gentium Basic" w:cstheme="minorHAnsi"/>
          <w:sz w:val="24"/>
          <w:szCs w:val="24"/>
        </w:rPr>
        <w:t>The HUC-8 watersheds covering Jefferson County scoped reaches are 02070004 and 02070007.</w:t>
      </w:r>
    </w:p>
    <w:bookmarkEnd w:id="1"/>
    <w:bookmarkEnd w:id="2"/>
    <w:p w14:paraId="199A89B1" w14:textId="02432772" w:rsidR="00142BF5" w:rsidRPr="0058738B" w:rsidRDefault="00142BF5" w:rsidP="00142BF5">
      <w:pPr>
        <w:pStyle w:val="BodyText"/>
      </w:pPr>
    </w:p>
    <w:p w14:paraId="58A0FE67" w14:textId="78A55304" w:rsidR="00142BF5" w:rsidRPr="0058738B" w:rsidRDefault="00A200F8" w:rsidP="00142BF5">
      <w:pPr>
        <w:pStyle w:val="Heading2"/>
      </w:pPr>
      <w:bookmarkStart w:id="3" w:name="_Toc378234022"/>
      <w:r>
        <w:t>scope of work</w:t>
      </w:r>
    </w:p>
    <w:p w14:paraId="64CCDC79" w14:textId="61CA2E60" w:rsidR="00A200F8" w:rsidRPr="00A200F8" w:rsidRDefault="00A200F8" w:rsidP="00A200F8">
      <w:pPr>
        <w:pStyle w:val="BodyText"/>
        <w:spacing w:line="276" w:lineRule="auto"/>
        <w:rPr>
          <w:rFonts w:cs="Arial"/>
        </w:rPr>
      </w:pPr>
      <w:bookmarkStart w:id="4" w:name="_Hlk507403259"/>
      <w:bookmarkStart w:id="5" w:name="_Toc477522640"/>
      <w:bookmarkEnd w:id="3"/>
      <w:r w:rsidRPr="6442CC48">
        <w:rPr>
          <w:rFonts w:cs="Arial"/>
        </w:rPr>
        <w:t>The scope of work includes the study of 104.</w:t>
      </w:r>
      <w:r w:rsidR="0C589FA6" w:rsidRPr="6442CC48">
        <w:rPr>
          <w:rFonts w:cs="Arial"/>
        </w:rPr>
        <w:t>1</w:t>
      </w:r>
      <w:r w:rsidRPr="6442CC48">
        <w:rPr>
          <w:rFonts w:cs="Arial"/>
          <w:color w:val="000000" w:themeColor="text1"/>
        </w:rPr>
        <w:t xml:space="preserve"> miles of Zone A streams and 4</w:t>
      </w:r>
      <w:r w:rsidR="1EBCF3C2" w:rsidRPr="6442CC48">
        <w:rPr>
          <w:rFonts w:cs="Arial"/>
          <w:color w:val="000000" w:themeColor="text1"/>
        </w:rPr>
        <w:t>7</w:t>
      </w:r>
      <w:r w:rsidRPr="6442CC48">
        <w:rPr>
          <w:rFonts w:cs="Arial"/>
          <w:color w:val="000000" w:themeColor="text1"/>
        </w:rPr>
        <w:t>.</w:t>
      </w:r>
      <w:r w:rsidR="73DFCCD2" w:rsidRPr="6442CC48">
        <w:rPr>
          <w:rFonts w:cs="Arial"/>
          <w:color w:val="000000" w:themeColor="text1"/>
        </w:rPr>
        <w:t>4</w:t>
      </w:r>
      <w:r w:rsidRPr="6442CC48">
        <w:rPr>
          <w:rFonts w:cs="Arial"/>
          <w:color w:val="000000" w:themeColor="text1"/>
        </w:rPr>
        <w:t xml:space="preserve"> miles of Zone AE streams</w:t>
      </w:r>
      <w:r w:rsidRPr="6442CC48">
        <w:rPr>
          <w:rFonts w:cs="Arial"/>
        </w:rPr>
        <w:t xml:space="preserve">. </w:t>
      </w:r>
      <w:bookmarkEnd w:id="4"/>
      <w:bookmarkEnd w:id="5"/>
      <w:r w:rsidRPr="6442CC48">
        <w:rPr>
          <w:rFonts w:cs="Arial"/>
        </w:rPr>
        <w:t>Hydraulic and hydrologic analyses were performed on these streams to estimate water surface elevations for six different flood events. For Zone AE streams, floodways and flood profiles were developed for the 10%, 4%, 2%, 1%, 1% plus, and 0.2%-annual-chance exceedance events. The 1% and 0.2%-annual-chance floodplains were mapped for Zone AE reaches. For Zone A streams, only the 1%-annual-chance floodplains were mapped. The location of the Zone A and Zone AE reaches are shown on Figure 1.</w:t>
      </w:r>
    </w:p>
    <w:p w14:paraId="2F82E578" w14:textId="77777777" w:rsidR="00195BD7" w:rsidRDefault="00195BD7" w:rsidP="0064344F">
      <w:pPr>
        <w:pStyle w:val="BodyText"/>
      </w:pPr>
    </w:p>
    <w:p w14:paraId="2BF984BE" w14:textId="77777777" w:rsidR="00A200F8" w:rsidRDefault="00A200F8" w:rsidP="0064344F">
      <w:pPr>
        <w:pStyle w:val="BodyText"/>
      </w:pPr>
    </w:p>
    <w:p w14:paraId="5044314C" w14:textId="77777777" w:rsidR="00A200F8" w:rsidRDefault="00A200F8" w:rsidP="0064344F">
      <w:pPr>
        <w:pStyle w:val="BodyText"/>
      </w:pPr>
    </w:p>
    <w:p w14:paraId="1EB619E6" w14:textId="77777777" w:rsidR="00A200F8" w:rsidRDefault="00A200F8" w:rsidP="0064344F">
      <w:pPr>
        <w:pStyle w:val="BodyText"/>
      </w:pPr>
    </w:p>
    <w:p w14:paraId="17C6BC97" w14:textId="77777777" w:rsidR="00A200F8" w:rsidRDefault="00A200F8" w:rsidP="0064344F">
      <w:pPr>
        <w:pStyle w:val="BodyText"/>
      </w:pPr>
    </w:p>
    <w:p w14:paraId="6F1546E1" w14:textId="77777777" w:rsidR="00A200F8" w:rsidRDefault="00A200F8" w:rsidP="0064344F">
      <w:pPr>
        <w:pStyle w:val="BodyText"/>
      </w:pPr>
    </w:p>
    <w:p w14:paraId="07BC60A8" w14:textId="77777777" w:rsidR="00A200F8" w:rsidRDefault="00A200F8" w:rsidP="0064344F">
      <w:pPr>
        <w:pStyle w:val="BodyText"/>
      </w:pPr>
    </w:p>
    <w:p w14:paraId="725F4953" w14:textId="77777777" w:rsidR="00A200F8" w:rsidRDefault="00A200F8" w:rsidP="0064344F">
      <w:pPr>
        <w:pStyle w:val="BodyText"/>
      </w:pPr>
    </w:p>
    <w:p w14:paraId="79D6F6B0" w14:textId="77777777" w:rsidR="00A200F8" w:rsidRDefault="00A200F8" w:rsidP="0064344F">
      <w:pPr>
        <w:pStyle w:val="BodyText"/>
      </w:pPr>
    </w:p>
    <w:p w14:paraId="3258F0F9" w14:textId="77777777" w:rsidR="00A200F8" w:rsidRDefault="00A200F8" w:rsidP="0064344F">
      <w:pPr>
        <w:pStyle w:val="BodyText"/>
      </w:pPr>
    </w:p>
    <w:p w14:paraId="46CAE7A5" w14:textId="77777777" w:rsidR="00A200F8" w:rsidRDefault="00A200F8" w:rsidP="00A200F8">
      <w:pPr>
        <w:pStyle w:val="BodyText"/>
        <w:keepNext/>
      </w:pPr>
      <w:r>
        <w:rPr>
          <w:rFonts w:ascii="Calibri" w:hAnsi="Calibri" w:cs="Calibri"/>
          <w:b/>
          <w:noProof/>
        </w:rPr>
        <w:lastRenderedPageBreak/>
        <w:drawing>
          <wp:inline distT="0" distB="0" distL="0" distR="0" wp14:anchorId="042B3155" wp14:editId="065FE757">
            <wp:extent cx="5924549" cy="45780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924549" cy="4578060"/>
                    </a:xfrm>
                    <a:prstGeom prst="rect">
                      <a:avLst/>
                    </a:prstGeom>
                    <a:noFill/>
                    <a:ln>
                      <a:noFill/>
                    </a:ln>
                  </pic:spPr>
                </pic:pic>
              </a:graphicData>
            </a:graphic>
          </wp:inline>
        </w:drawing>
      </w:r>
    </w:p>
    <w:p w14:paraId="27487CF7" w14:textId="7A07F43F" w:rsidR="00A200F8" w:rsidRPr="0058738B" w:rsidRDefault="00A200F8" w:rsidP="00A200F8">
      <w:pPr>
        <w:pStyle w:val="Caption"/>
      </w:pPr>
      <w:r>
        <w:t xml:space="preserve">Figure </w:t>
      </w:r>
      <w:r>
        <w:fldChar w:fldCharType="begin"/>
      </w:r>
      <w:r>
        <w:instrText xml:space="preserve"> SEQ Figure \* ARABIC </w:instrText>
      </w:r>
      <w:r>
        <w:fldChar w:fldCharType="separate"/>
      </w:r>
      <w:r>
        <w:rPr>
          <w:noProof/>
        </w:rPr>
        <w:t>1</w:t>
      </w:r>
      <w:r>
        <w:fldChar w:fldCharType="end"/>
      </w:r>
      <w:r>
        <w:t>: Map of Streams Modeled in Jefferson County by Flood Zone Categorization</w:t>
      </w:r>
    </w:p>
    <w:p w14:paraId="2127ED12" w14:textId="77777777" w:rsidR="00346E77" w:rsidRPr="00346E77" w:rsidRDefault="00346E77" w:rsidP="00346E77">
      <w:pPr>
        <w:pStyle w:val="BodyText"/>
      </w:pPr>
    </w:p>
    <w:p w14:paraId="7EBC1DF0" w14:textId="35A9D034" w:rsidR="00CF43BD" w:rsidRPr="0058738B" w:rsidRDefault="00346E77" w:rsidP="00CF43BD">
      <w:pPr>
        <w:pStyle w:val="Heading1"/>
      </w:pPr>
      <w:r>
        <w:lastRenderedPageBreak/>
        <w:t>TASK SUMMARY</w:t>
      </w:r>
    </w:p>
    <w:p w14:paraId="3274A0A6" w14:textId="6F9D85CA" w:rsidR="00346E77" w:rsidRPr="004C3A22" w:rsidRDefault="006641D0" w:rsidP="00346E77">
      <w:pPr>
        <w:pStyle w:val="BodyText"/>
        <w:spacing w:line="276" w:lineRule="auto"/>
        <w:rPr>
          <w:rFonts w:cs="Arial"/>
        </w:rPr>
      </w:pPr>
      <w:r w:rsidRPr="006641D0">
        <w:rPr>
          <w:rFonts w:cs="Arial"/>
        </w:rPr>
        <w:t xml:space="preserve">Draft DFIRM DB data includes floodplains and all related spatial and tabular data in the DFIRM database that will be used for community review during the comment period after the flood risk review meeting. Some profile-related tables, such as </w:t>
      </w:r>
      <w:proofErr w:type="spellStart"/>
      <w:r w:rsidRPr="006641D0">
        <w:rPr>
          <w:rFonts w:cs="Arial"/>
        </w:rPr>
        <w:t>L_XS_Struct</w:t>
      </w:r>
      <w:proofErr w:type="spellEnd"/>
      <w:r w:rsidRPr="006641D0">
        <w:rPr>
          <w:rFonts w:cs="Arial"/>
        </w:rPr>
        <w:t>, will be incorporated at the preliminary stage as profile work finishes</w:t>
      </w:r>
      <w:r>
        <w:rPr>
          <w:rFonts w:cs="Arial"/>
        </w:rPr>
        <w:t>.</w:t>
      </w:r>
    </w:p>
    <w:p w14:paraId="5A4FBCB8" w14:textId="1C3D2A11" w:rsidR="00B0537F" w:rsidRPr="0058738B" w:rsidRDefault="00840D0A" w:rsidP="00840D0A">
      <w:pPr>
        <w:pStyle w:val="Heading1"/>
      </w:pPr>
      <w:bookmarkStart w:id="6" w:name="_Toc115270292"/>
      <w:r>
        <w:lastRenderedPageBreak/>
        <w:t>References</w:t>
      </w:r>
      <w:bookmarkEnd w:id="6"/>
    </w:p>
    <w:p w14:paraId="7DA40EF4" w14:textId="494BD82E" w:rsidR="004C3A22" w:rsidRPr="004C3A22" w:rsidRDefault="004C3A22" w:rsidP="004C3A22">
      <w:pPr>
        <w:pStyle w:val="ListBullet"/>
        <w:rPr>
          <w:szCs w:val="24"/>
        </w:rPr>
      </w:pPr>
      <w:r w:rsidRPr="004C3A22">
        <w:rPr>
          <w:szCs w:val="24"/>
        </w:rPr>
        <w:t>United States Census Bureau, 20</w:t>
      </w:r>
      <w:r w:rsidR="00676CD9">
        <w:rPr>
          <w:szCs w:val="24"/>
        </w:rPr>
        <w:t>22</w:t>
      </w:r>
      <w:r w:rsidRPr="004C3A22">
        <w:rPr>
          <w:szCs w:val="24"/>
        </w:rPr>
        <w:t xml:space="preserve">. Quick Facts – Jefferson County, West Virginia, Accessed online </w:t>
      </w:r>
      <w:r w:rsidR="00D16427">
        <w:rPr>
          <w:szCs w:val="24"/>
        </w:rPr>
        <w:t>June</w:t>
      </w:r>
      <w:r w:rsidRPr="004C3A22">
        <w:rPr>
          <w:szCs w:val="24"/>
        </w:rPr>
        <w:t xml:space="preserve"> 202</w:t>
      </w:r>
      <w:r w:rsidR="00D16427">
        <w:rPr>
          <w:szCs w:val="24"/>
        </w:rPr>
        <w:t>3</w:t>
      </w:r>
      <w:r w:rsidRPr="004C3A22">
        <w:rPr>
          <w:szCs w:val="24"/>
        </w:rPr>
        <w:t xml:space="preserve"> at </w:t>
      </w:r>
    </w:p>
    <w:p w14:paraId="19DE9B02" w14:textId="02FA09DA" w:rsidR="004C3A22" w:rsidRPr="004C3A22" w:rsidRDefault="004C3A22" w:rsidP="004C3A22">
      <w:pPr>
        <w:tabs>
          <w:tab w:val="left" w:pos="720"/>
        </w:tabs>
        <w:ind w:left="720" w:right="230" w:hanging="720"/>
        <w:rPr>
          <w:rFonts w:ascii="Gentium Basic" w:hAnsi="Gentium Basic"/>
          <w:sz w:val="24"/>
          <w:szCs w:val="24"/>
        </w:rPr>
      </w:pPr>
      <w:r w:rsidRPr="004C3A22">
        <w:rPr>
          <w:rFonts w:ascii="Gentium Basic" w:hAnsi="Gentium Basic"/>
          <w:sz w:val="24"/>
          <w:szCs w:val="24"/>
        </w:rPr>
        <w:t xml:space="preserve">       https://www.census.gov/quickfacts/fact/table/jeffersoncountywestvirginia/PST045219</w:t>
      </w:r>
    </w:p>
    <w:p w14:paraId="0BED52A7" w14:textId="77777777" w:rsidR="004C3A22" w:rsidRPr="004C3A22" w:rsidRDefault="004C3A22" w:rsidP="004C3A22">
      <w:pPr>
        <w:rPr>
          <w:rFonts w:ascii="Gentium Basic" w:eastAsiaTheme="minorHAnsi" w:hAnsi="Gentium Basic" w:cs="Times New Roman"/>
          <w:sz w:val="24"/>
          <w:szCs w:val="24"/>
        </w:rPr>
      </w:pPr>
      <w:r w:rsidRPr="004C3A22">
        <w:rPr>
          <w:rFonts w:ascii="Gentium Basic" w:hAnsi="Gentium Basic"/>
          <w:sz w:val="24"/>
          <w:szCs w:val="24"/>
        </w:rPr>
        <w:br w:type="page"/>
      </w:r>
    </w:p>
    <w:p w14:paraId="6D4802B9" w14:textId="611AEB13" w:rsidR="00D87CAB" w:rsidRDefault="00346E77" w:rsidP="00652790">
      <w:pPr>
        <w:pStyle w:val="Heading1"/>
      </w:pPr>
      <w:r>
        <w:lastRenderedPageBreak/>
        <w:t>DIGITAL DATA STRUCTURE</w:t>
      </w:r>
    </w:p>
    <w:p w14:paraId="4C8161A9" w14:textId="7770EFB2" w:rsidR="00F7340B" w:rsidRDefault="00F7340B" w:rsidP="004C3A22">
      <w:pPr>
        <w:pStyle w:val="BodyText"/>
        <w:spacing w:after="0" w:line="276" w:lineRule="auto"/>
        <w:rPr>
          <w:rFonts w:cs="Arial"/>
          <w:b/>
        </w:rPr>
      </w:pPr>
      <w:r>
        <w:rPr>
          <w:rFonts w:cs="Arial"/>
          <w:b/>
        </w:rPr>
        <w:t>Parent Folder</w:t>
      </w:r>
    </w:p>
    <w:p w14:paraId="58ED7450" w14:textId="769449D1" w:rsidR="00EA09D5" w:rsidRDefault="00EA09D5" w:rsidP="00EA09D5">
      <w:pPr>
        <w:pStyle w:val="ListBullet"/>
      </w:pPr>
      <w:r w:rsidRPr="004C3A22">
        <w:t>54037C_</w:t>
      </w:r>
      <w:r>
        <w:t>Draft</w:t>
      </w:r>
      <w:r w:rsidR="005475EA">
        <w:t>FIRM</w:t>
      </w:r>
      <w:r w:rsidRPr="004C3A22">
        <w:t>_metadata.xml</w:t>
      </w:r>
    </w:p>
    <w:p w14:paraId="331EEA2C" w14:textId="11764421" w:rsidR="00CE33DD" w:rsidRDefault="00CE33DD" w:rsidP="00CE33DD">
      <w:pPr>
        <w:pStyle w:val="ListBullet"/>
      </w:pPr>
      <w:proofErr w:type="spellStart"/>
      <w:r>
        <w:t>L_Comm_Info.dbf</w:t>
      </w:r>
      <w:proofErr w:type="spellEnd"/>
    </w:p>
    <w:p w14:paraId="456B8E8B" w14:textId="64E3C684" w:rsidR="00CE33DD" w:rsidRDefault="00CE33DD" w:rsidP="00CE33DD">
      <w:pPr>
        <w:pStyle w:val="ListBullet"/>
      </w:pPr>
      <w:proofErr w:type="spellStart"/>
      <w:r>
        <w:t>L_Source_Cit.dbf</w:t>
      </w:r>
      <w:proofErr w:type="spellEnd"/>
    </w:p>
    <w:p w14:paraId="268ADFB0" w14:textId="1EEDC85D" w:rsidR="006E5B9F" w:rsidRDefault="006E5B9F" w:rsidP="00CE33DD">
      <w:pPr>
        <w:pStyle w:val="ListBullet"/>
      </w:pPr>
      <w:r>
        <w:t>S_BFE</w:t>
      </w:r>
    </w:p>
    <w:p w14:paraId="61CA6DD5" w14:textId="3B8CE06F" w:rsidR="00CE33DD" w:rsidRDefault="00CE33DD" w:rsidP="00CE33DD">
      <w:pPr>
        <w:pStyle w:val="ListBullet"/>
      </w:pPr>
      <w:proofErr w:type="spellStart"/>
      <w:r>
        <w:t>S_FIRM_Pan.shp</w:t>
      </w:r>
      <w:proofErr w:type="spellEnd"/>
    </w:p>
    <w:p w14:paraId="2DE465A3" w14:textId="52181C1E" w:rsidR="00CE33DD" w:rsidRDefault="00CE33DD" w:rsidP="00CE33DD">
      <w:pPr>
        <w:pStyle w:val="ListBullet"/>
      </w:pPr>
      <w:proofErr w:type="spellStart"/>
      <w:r>
        <w:t>S_Fld_Haz_Ar.shp</w:t>
      </w:r>
      <w:proofErr w:type="spellEnd"/>
    </w:p>
    <w:p w14:paraId="2E1BEF37" w14:textId="28C6FC58" w:rsidR="00CE33DD" w:rsidRDefault="00CE33DD" w:rsidP="00CE33DD">
      <w:pPr>
        <w:pStyle w:val="ListBullet"/>
      </w:pPr>
      <w:proofErr w:type="spellStart"/>
      <w:r>
        <w:t>S_Fld_Haz_Ln.shp</w:t>
      </w:r>
      <w:proofErr w:type="spellEnd"/>
    </w:p>
    <w:p w14:paraId="61854727" w14:textId="4D6034C4" w:rsidR="00CE33DD" w:rsidRDefault="00CE33DD" w:rsidP="00CE33DD">
      <w:pPr>
        <w:pStyle w:val="ListBullet"/>
      </w:pPr>
      <w:proofErr w:type="spellStart"/>
      <w:r>
        <w:t>S_Pol_Ar.shp</w:t>
      </w:r>
      <w:proofErr w:type="spellEnd"/>
    </w:p>
    <w:p w14:paraId="51078D91" w14:textId="501B886D" w:rsidR="00CE33DD" w:rsidRDefault="00CE33DD" w:rsidP="00CE33DD">
      <w:pPr>
        <w:pStyle w:val="ListBullet"/>
      </w:pPr>
      <w:proofErr w:type="spellStart"/>
      <w:r>
        <w:t>S_Profil_Basln.shp</w:t>
      </w:r>
      <w:proofErr w:type="spellEnd"/>
    </w:p>
    <w:p w14:paraId="3E837973" w14:textId="35485CA0" w:rsidR="00CE33DD" w:rsidRDefault="00CE33DD" w:rsidP="00CE33DD">
      <w:pPr>
        <w:pStyle w:val="ListBullet"/>
      </w:pPr>
      <w:proofErr w:type="spellStart"/>
      <w:r>
        <w:t>S_Submittal_Info.shp</w:t>
      </w:r>
      <w:proofErr w:type="spellEnd"/>
    </w:p>
    <w:p w14:paraId="5ABECA0D" w14:textId="704D58B1" w:rsidR="00CE33DD" w:rsidRDefault="00CE33DD" w:rsidP="00CE33DD">
      <w:pPr>
        <w:pStyle w:val="ListBullet"/>
      </w:pPr>
      <w:proofErr w:type="spellStart"/>
      <w:r>
        <w:t>S_XS</w:t>
      </w:r>
      <w:r w:rsidR="00211827">
        <w:t>.</w:t>
      </w:r>
      <w:r>
        <w:t>shp</w:t>
      </w:r>
      <w:proofErr w:type="spellEnd"/>
    </w:p>
    <w:p w14:paraId="14D44872" w14:textId="1144863C" w:rsidR="00CE33DD" w:rsidRPr="00EA09D5" w:rsidRDefault="00CE33DD" w:rsidP="00CE33DD">
      <w:pPr>
        <w:pStyle w:val="ListBullet"/>
      </w:pPr>
      <w:proofErr w:type="spellStart"/>
      <w:r>
        <w:t>Study_Info.dbf</w:t>
      </w:r>
      <w:proofErr w:type="spellEnd"/>
    </w:p>
    <w:p w14:paraId="679B9B9F" w14:textId="6C5CAC04" w:rsidR="004C3A22" w:rsidRPr="004C3A22" w:rsidRDefault="004C3A22" w:rsidP="004C3A22">
      <w:pPr>
        <w:pStyle w:val="BodyText"/>
        <w:spacing w:after="0" w:line="276" w:lineRule="auto"/>
        <w:rPr>
          <w:rFonts w:cs="Arial"/>
          <w:b/>
        </w:rPr>
      </w:pPr>
      <w:r w:rsidRPr="004C3A22">
        <w:rPr>
          <w:rFonts w:cs="Arial"/>
          <w:b/>
        </w:rPr>
        <w:t>Task Documentation</w:t>
      </w:r>
    </w:p>
    <w:p w14:paraId="57AE054B" w14:textId="69FDA733" w:rsidR="004C3A22" w:rsidRDefault="004C3A22" w:rsidP="004C3A22">
      <w:pPr>
        <w:pStyle w:val="ListBullet"/>
      </w:pPr>
      <w:r w:rsidRPr="004C3A22">
        <w:t>Project</w:t>
      </w:r>
      <w:r w:rsidR="00EA09D5">
        <w:t>_</w:t>
      </w:r>
      <w:r w:rsidRPr="004C3A22">
        <w:t>Narrative</w:t>
      </w:r>
      <w:r w:rsidR="00EA09D5">
        <w:t>_JeffersonCounty</w:t>
      </w:r>
      <w:r w:rsidRPr="004C3A22">
        <w:t>.docx</w:t>
      </w:r>
    </w:p>
    <w:p w14:paraId="636DD221" w14:textId="1E8052AF" w:rsidR="004C3A22" w:rsidRPr="004C3A22" w:rsidRDefault="004C3A22" w:rsidP="004C3A22">
      <w:pPr>
        <w:pStyle w:val="ListBullet"/>
      </w:pPr>
      <w:r w:rsidRPr="004C3A22">
        <w:t>Certificate</w:t>
      </w:r>
      <w:r w:rsidR="00EA09D5">
        <w:t>_</w:t>
      </w:r>
      <w:r w:rsidRPr="004C3A22">
        <w:t>of</w:t>
      </w:r>
      <w:r w:rsidR="00EA09D5">
        <w:t>_</w:t>
      </w:r>
      <w:r w:rsidRPr="004C3A22">
        <w:t>Completeness</w:t>
      </w:r>
      <w:r w:rsidR="00EA09D5">
        <w:t>_54037C</w:t>
      </w:r>
    </w:p>
    <w:p w14:paraId="0723153B" w14:textId="77777777" w:rsidR="004C3A22" w:rsidRPr="004C3A22" w:rsidRDefault="004C3A22" w:rsidP="004C3A22">
      <w:pPr>
        <w:pStyle w:val="BodyText"/>
        <w:spacing w:after="0" w:line="276" w:lineRule="auto"/>
        <w:rPr>
          <w:rFonts w:cs="Arial"/>
          <w:b/>
        </w:rPr>
      </w:pPr>
      <w:r w:rsidRPr="004C3A22">
        <w:rPr>
          <w:rFonts w:cs="Arial"/>
          <w:b/>
        </w:rPr>
        <w:t>Correspondence</w:t>
      </w:r>
    </w:p>
    <w:p w14:paraId="67F238B8" w14:textId="77777777" w:rsidR="004C3A22" w:rsidRPr="004C3A22" w:rsidRDefault="004C3A22" w:rsidP="004C3A22">
      <w:pPr>
        <w:pStyle w:val="ListBullet"/>
      </w:pPr>
      <w:r w:rsidRPr="004C3A22">
        <w:t>No data</w:t>
      </w:r>
    </w:p>
    <w:p w14:paraId="38B66301" w14:textId="77777777" w:rsidR="00346E77" w:rsidRPr="00346E77" w:rsidRDefault="00346E77" w:rsidP="00346E77">
      <w:pPr>
        <w:pStyle w:val="BodyText"/>
      </w:pPr>
    </w:p>
    <w:p w14:paraId="7E9D6911" w14:textId="302333FC" w:rsidR="00346E77" w:rsidRDefault="00346E77" w:rsidP="00D6225B">
      <w:pPr>
        <w:pStyle w:val="BodyText"/>
        <w:sectPr w:rsidR="00346E77" w:rsidSect="007C1BDA">
          <w:headerReference w:type="even" r:id="rId25"/>
          <w:headerReference w:type="default" r:id="rId26"/>
          <w:pgSz w:w="12240" w:h="15840" w:code="1"/>
          <w:pgMar w:top="1440" w:right="1440" w:bottom="720" w:left="1440" w:header="720" w:footer="720" w:gutter="0"/>
          <w:pgNumType w:start="1"/>
          <w:cols w:space="708"/>
          <w:docGrid w:linePitch="360"/>
        </w:sectPr>
      </w:pPr>
    </w:p>
    <w:p w14:paraId="3C19D0B7" w14:textId="602BCDE4" w:rsidR="00D6225B" w:rsidRDefault="00D6225B" w:rsidP="00346E77">
      <w:pPr>
        <w:pStyle w:val="BodyText"/>
        <w:ind w:left="1440" w:hanging="1440"/>
      </w:pPr>
      <w:r>
        <w:br w:type="column"/>
      </w:r>
    </w:p>
    <w:p w14:paraId="4568DD5D" w14:textId="77777777" w:rsidR="00D6225B" w:rsidRDefault="00D6225B" w:rsidP="00D6225B">
      <w:pPr>
        <w:pStyle w:val="BodyText"/>
        <w:ind w:left="1440" w:hanging="1440"/>
      </w:pPr>
    </w:p>
    <w:p w14:paraId="63010D4D" w14:textId="77777777" w:rsidR="00652790" w:rsidRPr="0058738B" w:rsidRDefault="00652790" w:rsidP="00D6225B">
      <w:pPr>
        <w:pStyle w:val="BodyText"/>
        <w:ind w:left="1440" w:hanging="1440"/>
      </w:pPr>
    </w:p>
    <w:p w14:paraId="3A683EFB" w14:textId="77777777" w:rsidR="00984302" w:rsidRPr="0058738B" w:rsidRDefault="00984302" w:rsidP="00984302">
      <w:pPr>
        <w:pStyle w:val="ListBullet"/>
        <w:numPr>
          <w:ilvl w:val="0"/>
          <w:numId w:val="0"/>
        </w:numPr>
        <w:ind w:left="360" w:hanging="360"/>
        <w:sectPr w:rsidR="00984302" w:rsidRPr="0058738B" w:rsidSect="007C1BDA">
          <w:type w:val="continuous"/>
          <w:pgSz w:w="12240" w:h="15840" w:code="1"/>
          <w:pgMar w:top="1440" w:right="1440" w:bottom="720" w:left="1440" w:header="720" w:footer="720" w:gutter="0"/>
          <w:pgNumType w:start="1"/>
          <w:cols w:num="2" w:space="708"/>
          <w:docGrid w:linePitch="360"/>
        </w:sectPr>
      </w:pPr>
    </w:p>
    <w:p w14:paraId="2549EBC6" w14:textId="77777777" w:rsidR="00C86EE4" w:rsidRPr="00FE5B62" w:rsidRDefault="00C86EE4" w:rsidP="00C86EE4">
      <w:pPr>
        <w:jc w:val="center"/>
        <w:rPr>
          <w:color w:val="FF0000"/>
          <w:sz w:val="40"/>
          <w:szCs w:val="40"/>
        </w:rPr>
      </w:pPr>
    </w:p>
    <w:p w14:paraId="1FE6DC9B" w14:textId="77777777" w:rsidR="00C86EE4" w:rsidRPr="00FE5B62" w:rsidRDefault="00C86EE4" w:rsidP="00C86EE4">
      <w:pPr>
        <w:jc w:val="center"/>
        <w:rPr>
          <w:color w:val="FF0000"/>
          <w:sz w:val="40"/>
          <w:szCs w:val="40"/>
        </w:rPr>
      </w:pPr>
    </w:p>
    <w:p w14:paraId="76A9D955" w14:textId="77777777" w:rsidR="00C86EE4" w:rsidRPr="00FE5B62" w:rsidRDefault="00C86EE4" w:rsidP="00C86EE4">
      <w:pPr>
        <w:jc w:val="center"/>
        <w:rPr>
          <w:color w:val="FF0000"/>
          <w:sz w:val="40"/>
          <w:szCs w:val="40"/>
        </w:rPr>
      </w:pPr>
    </w:p>
    <w:p w14:paraId="4009088A" w14:textId="77777777" w:rsidR="00C86EE4" w:rsidRPr="00FE5B62" w:rsidRDefault="00C86EE4" w:rsidP="00C86EE4">
      <w:pPr>
        <w:jc w:val="center"/>
        <w:rPr>
          <w:color w:val="FF0000"/>
          <w:sz w:val="40"/>
          <w:szCs w:val="40"/>
        </w:rPr>
      </w:pPr>
    </w:p>
    <w:p w14:paraId="35996C27" w14:textId="77777777" w:rsidR="000F1C09" w:rsidRPr="00FE5B62" w:rsidRDefault="000F1C09" w:rsidP="00C86EE4">
      <w:pPr>
        <w:jc w:val="center"/>
        <w:rPr>
          <w:color w:val="FF0000"/>
          <w:sz w:val="40"/>
          <w:szCs w:val="40"/>
        </w:rPr>
      </w:pPr>
    </w:p>
    <w:sectPr w:rsidR="000F1C09" w:rsidRPr="00FE5B62" w:rsidSect="007C1BDA">
      <w:headerReference w:type="default" r:id="rId27"/>
      <w:footerReference w:type="default" r:id="rId28"/>
      <w:headerReference w:type="first" r:id="rId29"/>
      <w:footerReference w:type="first" r:id="rId30"/>
      <w:pgSz w:w="12240" w:h="15840" w:code="1"/>
      <w:pgMar w:top="720" w:right="720" w:bottom="720" w:left="720" w:header="720" w:footer="3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84702" w14:textId="77777777" w:rsidR="007C1BDA" w:rsidRDefault="007C1BDA" w:rsidP="00B30D49">
      <w:r>
        <w:separator/>
      </w:r>
    </w:p>
    <w:p w14:paraId="2FD8FB28" w14:textId="77777777" w:rsidR="007C1BDA" w:rsidRDefault="007C1BDA"/>
  </w:endnote>
  <w:endnote w:type="continuationSeparator" w:id="0">
    <w:p w14:paraId="44E636BA" w14:textId="77777777" w:rsidR="007C1BDA" w:rsidRDefault="007C1BDA" w:rsidP="00B30D49">
      <w:r>
        <w:continuationSeparator/>
      </w:r>
    </w:p>
    <w:p w14:paraId="4ECE5563" w14:textId="77777777" w:rsidR="007C1BDA" w:rsidRDefault="007C1BDA"/>
  </w:endnote>
  <w:endnote w:type="continuationNotice" w:id="1">
    <w:p w14:paraId="2F498845" w14:textId="77777777" w:rsidR="007C1BDA" w:rsidRDefault="007C1B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ntium Basic">
    <w:altName w:val="Calibri"/>
    <w:panose1 w:val="02000503060000020004"/>
    <w:charset w:val="00"/>
    <w:family w:val="auto"/>
    <w:pitch w:val="variable"/>
    <w:sig w:usb0="A000007F" w:usb1="5000204A" w:usb2="00000000" w:usb3="00000000" w:csb0="00000013" w:csb1="00000000"/>
    <w:embedRegular r:id="rId1" w:fontKey="{C281B5F7-65C1-435B-9AD4-69EC3F8EDFAF}"/>
    <w:embedBold r:id="rId2" w:fontKey="{FD14AD91-8659-43CF-B307-8FF116CFE872}"/>
  </w:font>
  <w:font w:name="Arial Gra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ontserrat">
    <w:panose1 w:val="00000500000000000000"/>
    <w:charset w:val="00"/>
    <w:family w:val="auto"/>
    <w:pitch w:val="variable"/>
    <w:sig w:usb0="20000007" w:usb1="00000001" w:usb2="00000000" w:usb3="00000000" w:csb0="00000193" w:csb1="00000000"/>
    <w:embedRegular r:id="rId3" w:fontKey="{B732EF56-30A8-4157-BA02-D9F7B070AFE1}"/>
    <w:embedBold r:id="rId4" w:fontKey="{BB6A1380-97C8-4733-8922-F4810FBF81B1}"/>
    <w:embedItalic r:id="rId5" w:fontKey="{362A4054-C9DB-4002-99F3-8E6EBA8BEC46}"/>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___WRD_EMBED_SUB_174">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3148D" w14:textId="77777777" w:rsidR="00F34F0A" w:rsidRPr="00950A04" w:rsidRDefault="00F34F0A" w:rsidP="008C2309">
    <w:pPr>
      <w:pStyle w:val="Footer"/>
    </w:pPr>
    <w:r w:rsidRPr="00950A04">
      <w:rPr>
        <w:noProof/>
        <w:lang w:eastAsia="ko-KR"/>
      </w:rPr>
      <w:drawing>
        <wp:inline distT="0" distB="0" distL="0" distR="0" wp14:anchorId="6759929B" wp14:editId="725A3C44">
          <wp:extent cx="960120" cy="457200"/>
          <wp:effectExtent l="0" t="0" r="0" b="0"/>
          <wp:docPr id="1376" name="Picture 1376"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0120" cy="4572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DB73" w14:textId="77777777" w:rsidR="00F34F0A" w:rsidRPr="00950A04" w:rsidRDefault="00F34F0A">
    <w:r w:rsidRPr="00950A04">
      <w:rPr>
        <w:noProof/>
        <w:lang w:eastAsia="ko-KR"/>
      </w:rPr>
      <w:drawing>
        <wp:inline distT="0" distB="0" distL="0" distR="0" wp14:anchorId="3D56D693" wp14:editId="4772980C">
          <wp:extent cx="4857115" cy="1508125"/>
          <wp:effectExtent l="0" t="0" r="635" b="0"/>
          <wp:docPr id="20" name="Picture 20" descr="O:\ODS\9 Logos\WSP\standard size logo\WSP_02a_NE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DS\9 Logos\WSP\standard size logo\WSP_02a_NEG.eps"/>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4857115" cy="15081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26D32" w14:textId="77777777" w:rsidR="00F34F0A" w:rsidRPr="00456FED" w:rsidRDefault="00000000" w:rsidP="00E27DD0">
    <w:pPr>
      <w:pStyle w:val="BodyText"/>
      <w:jc w:val="right"/>
      <w:rPr>
        <w:rFonts w:ascii="Montserrat" w:hAnsi="Montserrat" w:cs="Arial"/>
        <w:sz w:val="10"/>
        <w:szCs w:val="10"/>
      </w:rPr>
    </w:pPr>
    <w:sdt>
      <w:sdtPr>
        <w:rPr>
          <w:rFonts w:ascii="Arial" w:hAnsi="Arial" w:cs="Arial"/>
          <w:sz w:val="10"/>
          <w:szCs w:val="10"/>
        </w:rPr>
        <w:alias w:val="Footer"/>
        <w:tag w:val="Footer"/>
        <w:id w:val="575561195"/>
        <w:placeholder>
          <w:docPart w:val="2DE60E82E7604571B8EC20B69CC22380"/>
        </w:placeholder>
        <w:showingPlcHdr/>
      </w:sdtPr>
      <w:sdtEndPr>
        <w:rPr>
          <w:rFonts w:ascii="Montserrat" w:hAnsi="Montserrat"/>
        </w:rPr>
      </w:sdtEndPr>
      <w:sdtContent>
        <w:r w:rsidR="00F34F0A" w:rsidRPr="00456FED">
          <w:rPr>
            <w:rFonts w:ascii="Montserrat" w:hAnsi="Montserrat" w:cs="Arial"/>
            <w:sz w:val="10"/>
            <w:szCs w:val="10"/>
          </w:rPr>
          <w:t xml:space="preserve">     </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pPr w:leftFromText="144" w:rightFromText="144" w:topFromText="360" w:vertAnchor="text" w:horzAnchor="margin" w:tblpX="1" w:tblpY="1"/>
      <w:tblOverlap w:val="never"/>
      <w:tblW w:w="50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26"/>
      <w:gridCol w:w="2592"/>
    </w:tblGrid>
    <w:tr w:rsidR="00FB355F" w:rsidRPr="00503ABF" w14:paraId="79866C5C" w14:textId="77777777" w:rsidTr="00396D2D">
      <w:trPr>
        <w:cantSplit/>
      </w:trPr>
      <w:tc>
        <w:tcPr>
          <w:tcW w:w="3624" w:type="pct"/>
          <w:vAlign w:val="bottom"/>
        </w:tcPr>
        <w:sdt>
          <w:sdtPr>
            <w:rPr>
              <w:bCs/>
              <w:szCs w:val="14"/>
            </w:rPr>
            <w:alias w:val="Title"/>
            <w:tag w:val=""/>
            <w:id w:val="-1818644184"/>
            <w:placeholder>
              <w:docPart w:val="DD38DC064AA04FAEBA41C927C9073E91"/>
            </w:placeholder>
            <w:dataBinding w:prefixMappings="xmlns:ns0='http://purl.org/dc/elements/1.1/' xmlns:ns1='http://schemas.openxmlformats.org/package/2006/metadata/core-properties' " w:xpath="/ns1:coreProperties[1]/ns0:title[1]" w:storeItemID="{6C3C8BC8-F283-45AE-878A-BAB7291924A1}"/>
            <w:text/>
          </w:sdtPr>
          <w:sdtContent>
            <w:p w14:paraId="3843BE88" w14:textId="1D0F6777" w:rsidR="00FB355F" w:rsidRPr="00503ABF" w:rsidRDefault="00300198" w:rsidP="00FB355F">
              <w:pPr>
                <w:pStyle w:val="Footer"/>
                <w:rPr>
                  <w:bCs/>
                  <w:szCs w:val="14"/>
                </w:rPr>
              </w:pPr>
              <w:r>
                <w:rPr>
                  <w:bCs/>
                  <w:szCs w:val="14"/>
                </w:rPr>
                <w:t>PROJECT NARRATIVE</w:t>
              </w:r>
            </w:p>
          </w:sdtContent>
        </w:sdt>
        <w:sdt>
          <w:sdtPr>
            <w:rPr>
              <w:bCs/>
              <w:szCs w:val="14"/>
            </w:rPr>
            <w:alias w:val="Project Name"/>
            <w:tag w:val=""/>
            <w:id w:val="-1661531891"/>
            <w:placeholder>
              <w:docPart w:val="7D7EC7B1C2E04BA198D6CEA4798277C5"/>
            </w:placeholder>
            <w:dataBinding w:prefixMappings="xmlns:ns0='http://purl.org/dc/elements/1.1/' xmlns:ns1='http://schemas.openxmlformats.org/package/2006/metadata/core-properties' " w:xpath="/ns1:coreProperties[1]/ns1:category[1]" w:storeItemID="{6C3C8BC8-F283-45AE-878A-BAB7291924A1}"/>
            <w:text/>
          </w:sdtPr>
          <w:sdtContent>
            <w:p w14:paraId="19F13602" w14:textId="21C7A7C6" w:rsidR="00FB355F" w:rsidRPr="00503ABF" w:rsidRDefault="00300198" w:rsidP="00FB355F">
              <w:pPr>
                <w:pStyle w:val="Footer"/>
                <w:rPr>
                  <w:bCs/>
                  <w:szCs w:val="14"/>
                </w:rPr>
              </w:pPr>
              <w:r>
                <w:rPr>
                  <w:bCs/>
                  <w:szCs w:val="14"/>
                </w:rPr>
                <w:t>FEMA Project 21-03-0006S</w:t>
              </w:r>
            </w:p>
          </w:sdtContent>
        </w:sdt>
        <w:p w14:paraId="55B1B2F5" w14:textId="7238869E" w:rsidR="00FB355F" w:rsidRPr="00503ABF" w:rsidRDefault="00A55FA7" w:rsidP="00FB355F">
          <w:pPr>
            <w:pStyle w:val="Footer"/>
            <w:rPr>
              <w:szCs w:val="14"/>
            </w:rPr>
          </w:pPr>
          <w:r w:rsidRPr="00A55FA7">
            <w:t xml:space="preserve">WVDHSEM-2018-1 </w:t>
          </w:r>
          <w:sdt>
            <w:sdtPr>
              <w:alias w:val="OurRef"/>
              <w:tag w:val=""/>
              <w:id w:val="2069066683"/>
              <w:placeholder>
                <w:docPart w:val="61A04E35BE5746C190D9CAB37B013447"/>
              </w:placeholder>
              <w:dataBinding w:prefixMappings="xmlns:ns0='http://schemas.microsoft.com/office/2006/coverPageProps' " w:xpath="/ns0:CoverPageProperties[1]/ns0:Abstract[1]" w:storeItemID="{55AF091B-3C7A-41E3-B477-F2FDAA23CFDA}"/>
              <w:text/>
            </w:sdtPr>
            <w:sdtContent>
              <w:r w:rsidR="00A30C31">
                <w:t xml:space="preserve"> </w:t>
              </w:r>
            </w:sdtContent>
          </w:sdt>
        </w:p>
      </w:tc>
      <w:tc>
        <w:tcPr>
          <w:tcW w:w="1376" w:type="pct"/>
        </w:tcPr>
        <w:p w14:paraId="1D2B3EBE" w14:textId="77777777" w:rsidR="00FB355F" w:rsidRPr="00503ABF" w:rsidRDefault="00000000" w:rsidP="00FB355F">
          <w:pPr>
            <w:pStyle w:val="RefWSP"/>
            <w:jc w:val="right"/>
            <w:rPr>
              <w:sz w:val="14"/>
              <w:szCs w:val="14"/>
            </w:rPr>
          </w:pPr>
          <w:sdt>
            <w:sdtPr>
              <w:rPr>
                <w:sz w:val="14"/>
                <w:szCs w:val="14"/>
              </w:rPr>
              <w:alias w:val="CompanyName"/>
              <w:tag w:val="CompanyName"/>
              <w:id w:val="575250787"/>
            </w:sdtPr>
            <w:sdtContent>
              <w:r w:rsidR="00FB355F" w:rsidRPr="00503ABF">
                <w:rPr>
                  <w:sz w:val="14"/>
                  <w:szCs w:val="14"/>
                </w:rPr>
                <w:t>WSP</w:t>
              </w:r>
            </w:sdtContent>
          </w:sdt>
          <w:r w:rsidR="00FB355F" w:rsidRPr="00503ABF">
            <w:rPr>
              <w:sz w:val="14"/>
              <w:szCs w:val="14"/>
            </w:rPr>
            <w:t xml:space="preserve"> </w:t>
          </w:r>
        </w:p>
        <w:p w14:paraId="1F12BB6B" w14:textId="6BE3E830" w:rsidR="00FB355F" w:rsidRPr="00503ABF" w:rsidRDefault="00000000" w:rsidP="00FB355F">
          <w:pPr>
            <w:pStyle w:val="RefWSP"/>
            <w:jc w:val="right"/>
            <w:rPr>
              <w:sz w:val="14"/>
              <w:szCs w:val="14"/>
            </w:rPr>
          </w:pPr>
          <w:sdt>
            <w:sdtPr>
              <w:rPr>
                <w:caps w:val="0"/>
                <w:sz w:val="14"/>
                <w:szCs w:val="14"/>
              </w:rPr>
              <w:alias w:val="Publish Date"/>
              <w:tag w:val=""/>
              <w:id w:val="-1165857378"/>
              <w:placeholder>
                <w:docPart w:val="59DD508AC3D444389D37222C5085BABD"/>
              </w:placeholder>
              <w:dataBinding w:prefixMappings="xmlns:ns0='http://schemas.microsoft.com/office/2006/coverPageProps' " w:xpath="/ns0:CoverPageProperties[1]/ns0:PublishDate[1]" w:storeItemID="{55AF091B-3C7A-41E3-B477-F2FDAA23CFDA}"/>
              <w:date w:fullDate="2024-03-01T00:00:00Z">
                <w:dateFormat w:val="M/d/yyyy"/>
                <w:lid w:val="en-US"/>
                <w:storeMappedDataAs w:val="dateTime"/>
                <w:calendar w:val="gregorian"/>
              </w:date>
            </w:sdtPr>
            <w:sdtEndPr>
              <w:rPr>
                <w:caps/>
              </w:rPr>
            </w:sdtEndPr>
            <w:sdtContent>
              <w:r w:rsidR="005E3044">
                <w:rPr>
                  <w:caps w:val="0"/>
                  <w:sz w:val="14"/>
                  <w:szCs w:val="14"/>
                </w:rPr>
                <w:t>3/1/2024</w:t>
              </w:r>
            </w:sdtContent>
          </w:sdt>
        </w:p>
        <w:p w14:paraId="2CACBAC9" w14:textId="77777777" w:rsidR="00FB355F" w:rsidRPr="00503ABF" w:rsidRDefault="00FB355F" w:rsidP="00FB355F">
          <w:pPr>
            <w:pStyle w:val="Footer"/>
            <w:jc w:val="right"/>
            <w:rPr>
              <w:szCs w:val="14"/>
            </w:rPr>
          </w:pPr>
          <w:r w:rsidRPr="00503ABF">
            <w:rPr>
              <w:szCs w:val="14"/>
            </w:rPr>
            <w:t xml:space="preserve">Page </w:t>
          </w:r>
          <w:r w:rsidRPr="00503ABF">
            <w:rPr>
              <w:szCs w:val="14"/>
            </w:rPr>
            <w:fldChar w:fldCharType="begin"/>
          </w:r>
          <w:r w:rsidRPr="00503ABF">
            <w:rPr>
              <w:szCs w:val="14"/>
            </w:rPr>
            <w:instrText>PAGE   \* MERGEFORMAT</w:instrText>
          </w:r>
          <w:r w:rsidRPr="00503ABF">
            <w:rPr>
              <w:szCs w:val="14"/>
            </w:rPr>
            <w:fldChar w:fldCharType="separate"/>
          </w:r>
          <w:r>
            <w:rPr>
              <w:szCs w:val="14"/>
            </w:rPr>
            <w:t>i</w:t>
          </w:r>
          <w:r w:rsidRPr="00503ABF">
            <w:rPr>
              <w:szCs w:val="14"/>
            </w:rPr>
            <w:fldChar w:fldCharType="end"/>
          </w:r>
        </w:p>
      </w:tc>
    </w:tr>
  </w:tbl>
  <w:p w14:paraId="34F8003B" w14:textId="77777777" w:rsidR="00503ABF" w:rsidRPr="00FB355F" w:rsidRDefault="00503ABF" w:rsidP="00FB355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pPr w:leftFromText="144" w:rightFromText="144" w:topFromText="360" w:vertAnchor="text" w:horzAnchor="margin" w:tblpX="1" w:tblpY="1"/>
      <w:tblOverlap w:val="never"/>
      <w:tblW w:w="50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26"/>
      <w:gridCol w:w="2592"/>
    </w:tblGrid>
    <w:tr w:rsidR="00F34F0A" w:rsidRPr="00503ABF" w14:paraId="44D34DD7" w14:textId="77777777" w:rsidTr="00A144C5">
      <w:trPr>
        <w:cantSplit/>
      </w:trPr>
      <w:tc>
        <w:tcPr>
          <w:tcW w:w="3624" w:type="pct"/>
          <w:vAlign w:val="bottom"/>
        </w:tcPr>
        <w:sdt>
          <w:sdtPr>
            <w:rPr>
              <w:bCs/>
              <w:szCs w:val="14"/>
            </w:rPr>
            <w:alias w:val="Title"/>
            <w:tag w:val=""/>
            <w:id w:val="-1831214021"/>
            <w:placeholder>
              <w:docPart w:val="FB168D04FE274F6BA9E5205F8C813D3B"/>
            </w:placeholder>
            <w:dataBinding w:prefixMappings="xmlns:ns0='http://purl.org/dc/elements/1.1/' xmlns:ns1='http://schemas.openxmlformats.org/package/2006/metadata/core-properties' " w:xpath="/ns1:coreProperties[1]/ns0:title[1]" w:storeItemID="{6C3C8BC8-F283-45AE-878A-BAB7291924A1}"/>
            <w:text/>
          </w:sdtPr>
          <w:sdtContent>
            <w:p w14:paraId="27B8B03D" w14:textId="2D796383" w:rsidR="002C71D7" w:rsidRPr="00503ABF" w:rsidRDefault="00300198" w:rsidP="00D43494">
              <w:pPr>
                <w:pStyle w:val="Footer"/>
                <w:rPr>
                  <w:bCs/>
                  <w:szCs w:val="14"/>
                </w:rPr>
              </w:pPr>
              <w:r>
                <w:rPr>
                  <w:bCs/>
                  <w:szCs w:val="14"/>
                </w:rPr>
                <w:t>PROJECT NARRATIVE</w:t>
              </w:r>
            </w:p>
          </w:sdtContent>
        </w:sdt>
        <w:sdt>
          <w:sdtPr>
            <w:rPr>
              <w:bCs/>
              <w:szCs w:val="14"/>
            </w:rPr>
            <w:alias w:val="Project Name"/>
            <w:tag w:val=""/>
            <w:id w:val="1433783958"/>
            <w:placeholder>
              <w:docPart w:val="155E6B1012CA45BDB49E3DDD4DFE482D"/>
            </w:placeholder>
            <w:dataBinding w:prefixMappings="xmlns:ns0='http://purl.org/dc/elements/1.1/' xmlns:ns1='http://schemas.openxmlformats.org/package/2006/metadata/core-properties' " w:xpath="/ns1:coreProperties[1]/ns1:category[1]" w:storeItemID="{6C3C8BC8-F283-45AE-878A-BAB7291924A1}"/>
            <w:text/>
          </w:sdtPr>
          <w:sdtContent>
            <w:p w14:paraId="734DCCA7" w14:textId="4D28B598" w:rsidR="00DD7644" w:rsidRPr="00503ABF" w:rsidRDefault="00300198" w:rsidP="00DD7644">
              <w:pPr>
                <w:pStyle w:val="Footer"/>
                <w:rPr>
                  <w:bCs/>
                  <w:szCs w:val="14"/>
                </w:rPr>
              </w:pPr>
              <w:r>
                <w:rPr>
                  <w:bCs/>
                  <w:szCs w:val="14"/>
                </w:rPr>
                <w:t>FEMA Project 21-03-0006S</w:t>
              </w:r>
            </w:p>
          </w:sdtContent>
        </w:sdt>
        <w:p w14:paraId="0AB1213A" w14:textId="0CBCB251" w:rsidR="00F34F0A" w:rsidRPr="00503ABF" w:rsidRDefault="00B9025B" w:rsidP="00FB355F">
          <w:pPr>
            <w:pStyle w:val="Footer"/>
            <w:rPr>
              <w:szCs w:val="14"/>
            </w:rPr>
          </w:pPr>
          <w:r w:rsidRPr="00B9025B">
            <w:t xml:space="preserve">WVDHSEM-2018-1 </w:t>
          </w:r>
          <w:sdt>
            <w:sdtPr>
              <w:alias w:val="OurRef"/>
              <w:tag w:val=""/>
              <w:id w:val="622811236"/>
              <w:placeholder>
                <w:docPart w:val="008436C585BF4890B818D97D922C3E06"/>
              </w:placeholder>
              <w:dataBinding w:prefixMappings="xmlns:ns0='http://schemas.microsoft.com/office/2006/coverPageProps' " w:xpath="/ns0:CoverPageProperties[1]/ns0:Abstract[1]" w:storeItemID="{55AF091B-3C7A-41E3-B477-F2FDAA23CFDA}"/>
              <w:text/>
            </w:sdtPr>
            <w:sdtContent>
              <w:r w:rsidR="00A30C31">
                <w:t xml:space="preserve"> </w:t>
              </w:r>
            </w:sdtContent>
          </w:sdt>
        </w:p>
      </w:tc>
      <w:tc>
        <w:tcPr>
          <w:tcW w:w="1376" w:type="pct"/>
        </w:tcPr>
        <w:p w14:paraId="4854599A" w14:textId="77777777" w:rsidR="00052D5C" w:rsidRPr="00503ABF" w:rsidRDefault="00000000" w:rsidP="00B10DEE">
          <w:pPr>
            <w:pStyle w:val="RefWSP"/>
            <w:jc w:val="right"/>
            <w:rPr>
              <w:sz w:val="14"/>
              <w:szCs w:val="14"/>
            </w:rPr>
          </w:pPr>
          <w:sdt>
            <w:sdtPr>
              <w:rPr>
                <w:sz w:val="14"/>
                <w:szCs w:val="14"/>
              </w:rPr>
              <w:alias w:val="CompanyName"/>
              <w:tag w:val="CompanyName"/>
              <w:id w:val="913281579"/>
            </w:sdtPr>
            <w:sdtContent>
              <w:r w:rsidR="00F34F0A" w:rsidRPr="00503ABF">
                <w:rPr>
                  <w:sz w:val="14"/>
                  <w:szCs w:val="14"/>
                </w:rPr>
                <w:t>WSP</w:t>
              </w:r>
            </w:sdtContent>
          </w:sdt>
          <w:r w:rsidR="00052D5C" w:rsidRPr="00503ABF">
            <w:rPr>
              <w:sz w:val="14"/>
              <w:szCs w:val="14"/>
            </w:rPr>
            <w:t xml:space="preserve"> </w:t>
          </w:r>
        </w:p>
        <w:p w14:paraId="66FE573D" w14:textId="7D54246D" w:rsidR="00052D5C" w:rsidRPr="00503ABF" w:rsidRDefault="00000000" w:rsidP="00B10DEE">
          <w:pPr>
            <w:pStyle w:val="RefWSP"/>
            <w:jc w:val="right"/>
            <w:rPr>
              <w:sz w:val="14"/>
              <w:szCs w:val="14"/>
            </w:rPr>
          </w:pPr>
          <w:sdt>
            <w:sdtPr>
              <w:rPr>
                <w:caps w:val="0"/>
                <w:sz w:val="14"/>
                <w:szCs w:val="14"/>
              </w:rPr>
              <w:alias w:val="Publish Date"/>
              <w:tag w:val=""/>
              <w:id w:val="-1406597962"/>
              <w:placeholder>
                <w:docPart w:val="D0A8040BEE004155BF97F3B4772C1CC4"/>
              </w:placeholder>
              <w:dataBinding w:prefixMappings="xmlns:ns0='http://schemas.microsoft.com/office/2006/coverPageProps' " w:xpath="/ns0:CoverPageProperties[1]/ns0:PublishDate[1]" w:storeItemID="{55AF091B-3C7A-41E3-B477-F2FDAA23CFDA}"/>
              <w:date w:fullDate="2024-03-01T00:00:00Z">
                <w:dateFormat w:val="MMMM yyyy"/>
                <w:lid w:val="en-US"/>
                <w:storeMappedDataAs w:val="dateTime"/>
                <w:calendar w:val="gregorian"/>
              </w:date>
            </w:sdtPr>
            <w:sdtEndPr>
              <w:rPr>
                <w:caps/>
              </w:rPr>
            </w:sdtEndPr>
            <w:sdtContent>
              <w:r w:rsidR="005E3044">
                <w:rPr>
                  <w:caps w:val="0"/>
                  <w:sz w:val="14"/>
                  <w:szCs w:val="14"/>
                </w:rPr>
                <w:t>March 2024</w:t>
              </w:r>
            </w:sdtContent>
          </w:sdt>
        </w:p>
        <w:p w14:paraId="4665A763" w14:textId="77777777" w:rsidR="00F34F0A" w:rsidRPr="00503ABF" w:rsidRDefault="00F34F0A" w:rsidP="00B10DEE">
          <w:pPr>
            <w:pStyle w:val="Footer"/>
            <w:jc w:val="right"/>
            <w:rPr>
              <w:szCs w:val="14"/>
            </w:rPr>
          </w:pPr>
          <w:r w:rsidRPr="00503ABF">
            <w:rPr>
              <w:szCs w:val="14"/>
            </w:rPr>
            <w:t xml:space="preserve">Page </w:t>
          </w:r>
          <w:r w:rsidRPr="00503ABF">
            <w:rPr>
              <w:szCs w:val="14"/>
            </w:rPr>
            <w:fldChar w:fldCharType="begin"/>
          </w:r>
          <w:r w:rsidRPr="00503ABF">
            <w:rPr>
              <w:szCs w:val="14"/>
            </w:rPr>
            <w:instrText>PAGE   \* MERGEFORMAT</w:instrText>
          </w:r>
          <w:r w:rsidRPr="00503ABF">
            <w:rPr>
              <w:szCs w:val="14"/>
            </w:rPr>
            <w:fldChar w:fldCharType="separate"/>
          </w:r>
          <w:r w:rsidR="00974CA7" w:rsidRPr="00503ABF">
            <w:rPr>
              <w:noProof/>
              <w:szCs w:val="14"/>
            </w:rPr>
            <w:t>iv</w:t>
          </w:r>
          <w:r w:rsidRPr="00503ABF">
            <w:rPr>
              <w:szCs w:val="14"/>
            </w:rPr>
            <w:fldChar w:fldCharType="end"/>
          </w:r>
        </w:p>
      </w:tc>
    </w:tr>
  </w:tbl>
  <w:p w14:paraId="795E18E1" w14:textId="77777777" w:rsidR="00F34F0A" w:rsidRPr="00B26DB4" w:rsidRDefault="00F34F0A" w:rsidP="00D4349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EFEEB" w14:textId="77777777" w:rsidR="00580717" w:rsidRPr="00B26DB4" w:rsidRDefault="00580717" w:rsidP="003A5CA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B729" w14:textId="77777777" w:rsidR="00580717" w:rsidRPr="00B26DB4" w:rsidRDefault="00580717" w:rsidP="001D5541">
    <w:pPr>
      <w:pStyle w:val="Footer"/>
    </w:pPr>
    <w:r w:rsidRPr="00B26DB4">
      <w:rPr>
        <w:noProof/>
        <w:lang w:val="fr-CA" w:eastAsia="ko-KR"/>
      </w:rPr>
      <w:drawing>
        <wp:anchor distT="0" distB="0" distL="114300" distR="114300" simplePos="0" relativeHeight="251658253" behindDoc="0" locked="0" layoutInCell="1" allowOverlap="1" wp14:anchorId="564765FA" wp14:editId="0C2009E8">
          <wp:simplePos x="0" y="0"/>
          <wp:positionH relativeFrom="margin">
            <wp:posOffset>457200</wp:posOffset>
          </wp:positionH>
          <wp:positionV relativeFrom="paragraph">
            <wp:posOffset>-3885467</wp:posOffset>
          </wp:positionV>
          <wp:extent cx="2459736" cy="4133088"/>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png"/>
                  <pic:cNvPicPr/>
                </pic:nvPicPr>
                <pic:blipFill rotWithShape="1">
                  <a:blip r:embed="rId1" cstate="print">
                    <a:extLst>
                      <a:ext uri="{28A0092B-C50C-407E-A947-70E740481C1C}">
                        <a14:useLocalDpi xmlns:a14="http://schemas.microsoft.com/office/drawing/2010/main" val="0"/>
                      </a:ext>
                    </a:extLst>
                  </a:blip>
                  <a:srcRect l="1" r="54127" b="-144"/>
                  <a:stretch/>
                </pic:blipFill>
                <pic:spPr bwMode="auto">
                  <a:xfrm>
                    <a:off x="0" y="0"/>
                    <a:ext cx="2459736" cy="41330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14523" w14:textId="77777777" w:rsidR="007C1BDA" w:rsidRDefault="007C1BDA" w:rsidP="00B30D49">
      <w:r>
        <w:separator/>
      </w:r>
    </w:p>
    <w:p w14:paraId="34E6244F" w14:textId="77777777" w:rsidR="007C1BDA" w:rsidRDefault="007C1BDA"/>
  </w:footnote>
  <w:footnote w:type="continuationSeparator" w:id="0">
    <w:p w14:paraId="6AEA0F04" w14:textId="77777777" w:rsidR="007C1BDA" w:rsidRDefault="007C1BDA" w:rsidP="00B30D49">
      <w:r>
        <w:continuationSeparator/>
      </w:r>
    </w:p>
    <w:p w14:paraId="304F0D42" w14:textId="77777777" w:rsidR="007C1BDA" w:rsidRDefault="007C1BDA"/>
  </w:footnote>
  <w:footnote w:type="continuationNotice" w:id="1">
    <w:p w14:paraId="4BCBB3C7" w14:textId="77777777" w:rsidR="007C1BDA" w:rsidRDefault="007C1B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3AEC7" w14:textId="77777777" w:rsidR="00F34F0A" w:rsidRPr="00B26DB4" w:rsidRDefault="00F34F0A" w:rsidP="00E27DD0">
    <w:pPr>
      <w:pStyle w:val="Header"/>
    </w:pPr>
    <w:r w:rsidRPr="00B26DB4">
      <w:rPr>
        <w:noProof/>
        <w:lang w:val="fr-CA" w:eastAsia="ko-KR"/>
      </w:rPr>
      <w:drawing>
        <wp:anchor distT="0" distB="0" distL="114300" distR="114300" simplePos="0" relativeHeight="251658244" behindDoc="0" locked="0" layoutInCell="1" allowOverlap="1" wp14:anchorId="0AC6F57E" wp14:editId="0DC48EC2">
          <wp:simplePos x="0" y="0"/>
          <wp:positionH relativeFrom="margin">
            <wp:posOffset>457200</wp:posOffset>
          </wp:positionH>
          <wp:positionV relativeFrom="page">
            <wp:posOffset>914400</wp:posOffset>
          </wp:positionV>
          <wp:extent cx="96012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wsp_RE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457200"/>
                  </a:xfrm>
                  <a:prstGeom prst="rect">
                    <a:avLst/>
                  </a:prstGeom>
                </pic:spPr>
              </pic:pic>
            </a:graphicData>
          </a:graphic>
        </wp:anchor>
      </w:drawing>
    </w:r>
    <w:r w:rsidRPr="00B26DB4">
      <w:rPr>
        <w:noProof/>
        <w:lang w:val="fr-CA" w:eastAsia="ko-KR"/>
      </w:rPr>
      <mc:AlternateContent>
        <mc:Choice Requires="wps">
          <w:drawing>
            <wp:anchor distT="0" distB="0" distL="114300" distR="114300" simplePos="0" relativeHeight="251658243" behindDoc="1" locked="0" layoutInCell="1" allowOverlap="1" wp14:anchorId="48A573DB" wp14:editId="0E5A6810">
              <wp:simplePos x="0" y="0"/>
              <wp:positionH relativeFrom="margin">
                <wp:posOffset>0</wp:posOffset>
              </wp:positionH>
              <wp:positionV relativeFrom="page">
                <wp:posOffset>457200</wp:posOffset>
              </wp:positionV>
              <wp:extent cx="7754400" cy="10134000"/>
              <wp:effectExtent l="0" t="0" r="635"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4400" cy="10134000"/>
                      </a:xfrm>
                      <a:prstGeom prst="rect">
                        <a:avLst/>
                      </a:prstGeom>
                      <a:gradFill flip="none" rotWithShape="1">
                        <a:gsLst>
                          <a:gs pos="50400">
                            <a:srgbClr val="D8E6F0"/>
                          </a:gs>
                          <a:gs pos="0">
                            <a:srgbClr val="B3D6EC"/>
                          </a:gs>
                          <a:gs pos="100000">
                            <a:schemeClr val="bg1"/>
                          </a:gs>
                        </a:gsLst>
                        <a:lin ang="2700000" scaled="1"/>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100000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7E1B3E85">
            <v:rect id="Rectangle 1" style="position:absolute;margin-left:0;margin-top:36pt;width:610.6pt;height:797.95pt;z-index:-251631616;visibility:visible;mso-wrap-style:square;mso-width-percent:1000;mso-height-percent:1000;mso-wrap-distance-left:9pt;mso-wrap-distance-top:0;mso-wrap-distance-right:9pt;mso-wrap-distance-bottom:0;mso-position-horizontal:absolute;mso-position-horizontal-relative:margin;mso-position-vertical:absolute;mso-position-vertical-relative:page;mso-width-percent:1000;mso-height-percent:1000;mso-width-relative:margin;mso-height-relative:margin;v-text-anchor:middle" o:spid="_x0000_s1026" fillcolor="#b3d6ec" stroked="f" w14:anchorId="31BBF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">
              <v:fill type="gradient" color2="white [3212]" colors="0 #b3d6ec;33030f #d8e6f0;1 white" angle="45" focus="100%" rotate="t"/>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599B9" w14:textId="77777777" w:rsidR="00F34F0A" w:rsidRPr="00B26DB4" w:rsidRDefault="00F34F0A" w:rsidP="00B30D49">
    <w:pPr>
      <w:jc w:val="right"/>
      <w:rPr>
        <w:sz w:val="36"/>
        <w:szCs w:val="36"/>
      </w:rPr>
    </w:pPr>
    <w:r w:rsidRPr="00B26DB4">
      <w:rPr>
        <w:noProof/>
        <w:lang w:val="fr-CA" w:eastAsia="ko-KR"/>
      </w:rPr>
      <mc:AlternateContent>
        <mc:Choice Requires="wps">
          <w:drawing>
            <wp:anchor distT="0" distB="0" distL="114300" distR="114300" simplePos="0" relativeHeight="251658241" behindDoc="0" locked="0" layoutInCell="1" allowOverlap="1" wp14:anchorId="123FEB9D" wp14:editId="393EA50D">
              <wp:simplePos x="0" y="0"/>
              <wp:positionH relativeFrom="column">
                <wp:posOffset>5838000</wp:posOffset>
              </wp:positionH>
              <wp:positionV relativeFrom="paragraph">
                <wp:posOffset>243840</wp:posOffset>
              </wp:positionV>
              <wp:extent cx="91440" cy="0"/>
              <wp:effectExtent l="0" t="0" r="22860" b="19050"/>
              <wp:wrapNone/>
              <wp:docPr id="12" name="Straight Connector 12"/>
              <wp:cNvGraphicFramePr/>
              <a:graphic xmlns:a="http://schemas.openxmlformats.org/drawingml/2006/main">
                <a:graphicData uri="http://schemas.microsoft.com/office/word/2010/wordprocessingShape">
                  <wps:wsp>
                    <wps:cNvCnPr/>
                    <wps:spPr>
                      <a:xfrm flipH="1">
                        <a:off x="0" y="0"/>
                        <a:ext cx="91440" cy="0"/>
                      </a:xfrm>
                      <a:prstGeom prst="line">
                        <a:avLst/>
                      </a:prstGeom>
                      <a:ln>
                        <a:solidFill>
                          <a:schemeClr val="tx1">
                            <a:alpha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w16du="http://schemas.microsoft.com/office/word/2023/wordml/word16du">
          <w:pict w14:anchorId="3D291867">
            <v:line id="Connecteur droit 12"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from="459.7pt,19.2pt" to="466.9pt,19.2pt" w14:anchorId="7FD1CE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">
              <v:stroke opacity="55769f"/>
            </v:line>
          </w:pict>
        </mc:Fallback>
      </mc:AlternateContent>
    </w:r>
    <w:r w:rsidRPr="00B26DB4">
      <w:rPr>
        <w:noProof/>
        <w:sz w:val="36"/>
        <w:szCs w:val="36"/>
        <w:lang w:val="fr-CA" w:eastAsia="ko-KR"/>
      </w:rPr>
      <mc:AlternateContent>
        <mc:Choice Requires="wps">
          <w:drawing>
            <wp:anchor distT="0" distB="0" distL="114300" distR="114300" simplePos="0" relativeHeight="251658242" behindDoc="1" locked="0" layoutInCell="1" allowOverlap="1" wp14:anchorId="334EB459" wp14:editId="6D697EE4">
              <wp:simplePos x="0" y="0"/>
              <wp:positionH relativeFrom="column">
                <wp:posOffset>5124450</wp:posOffset>
              </wp:positionH>
              <wp:positionV relativeFrom="paragraph">
                <wp:posOffset>9734550</wp:posOffset>
              </wp:positionV>
              <wp:extent cx="1552575" cy="1400175"/>
              <wp:effectExtent l="0" t="0" r="9525" b="9525"/>
              <wp:wrapNone/>
              <wp:docPr id="11" name="Right Triangle 11"/>
              <wp:cNvGraphicFramePr/>
              <a:graphic xmlns:a="http://schemas.openxmlformats.org/drawingml/2006/main">
                <a:graphicData uri="http://schemas.microsoft.com/office/word/2010/wordprocessingShape">
                  <wps:wsp>
                    <wps:cNvSpPr/>
                    <wps:spPr>
                      <a:xfrm flipH="1" flipV="1">
                        <a:off x="0" y="0"/>
                        <a:ext cx="1552575" cy="1400175"/>
                      </a:xfrm>
                      <a:prstGeom prst="rtTriangle">
                        <a:avLst/>
                      </a:prstGeom>
                      <a:solidFill>
                        <a:srgbClr val="80DED6">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8B3D7" w14:textId="77777777" w:rsidR="00F34F0A" w:rsidRPr="00B26DB4" w:rsidRDefault="00F34F0A" w:rsidP="00553C47">
                          <w:pPr>
                            <w:jc w:val="center"/>
                          </w:pPr>
                        </w:p>
                        <w:p w14:paraId="68881F89" w14:textId="77777777" w:rsidR="00F34F0A" w:rsidRPr="00B26DB4" w:rsidRDefault="00F34F0A"/>
                        <w:p w14:paraId="492EC234" w14:textId="77777777" w:rsidR="00F34F0A" w:rsidRPr="00B26DB4" w:rsidRDefault="00F34F0A" w:rsidP="00553C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B459"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left:0;text-align:left;margin-left:403.5pt;margin-top:766.5pt;width:122.25pt;height:110.25pt;flip:x y;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" fillcolor="#80ded6" stroked="f" strokeweight="2pt">
              <v:fill opacity="35466f"/>
              <v:textbox>
                <w:txbxContent>
                  <w:p w14:paraId="4428B3D7" w14:textId="77777777" w:rsidR="00F34F0A" w:rsidRPr="00B26DB4" w:rsidRDefault="00F34F0A" w:rsidP="00553C47">
                    <w:pPr>
                      <w:jc w:val="center"/>
                    </w:pPr>
                  </w:p>
                  <w:p w14:paraId="68881F89" w14:textId="77777777" w:rsidR="00F34F0A" w:rsidRPr="00B26DB4" w:rsidRDefault="00F34F0A"/>
                  <w:p w14:paraId="492EC234" w14:textId="77777777" w:rsidR="00F34F0A" w:rsidRPr="00B26DB4" w:rsidRDefault="00F34F0A" w:rsidP="00553C47">
                    <w:pPr>
                      <w:jc w:val="center"/>
                    </w:pPr>
                  </w:p>
                </w:txbxContent>
              </v:textbox>
            </v:shape>
          </w:pict>
        </mc:Fallback>
      </mc:AlternateContent>
    </w:r>
    <w:r w:rsidRPr="00B26DB4">
      <w:rPr>
        <w:color w:val="000000" w:themeColor="text1"/>
        <w:sz w:val="36"/>
        <w:szCs w:val="36"/>
      </w:rPr>
      <w:fldChar w:fldCharType="begin"/>
    </w:r>
    <w:r w:rsidRPr="00B26DB4">
      <w:rPr>
        <w:color w:val="000000" w:themeColor="text1"/>
        <w:sz w:val="36"/>
        <w:szCs w:val="36"/>
      </w:rPr>
      <w:instrText xml:space="preserve"> PAGE   \* MERGEFORMAT </w:instrText>
    </w:r>
    <w:r w:rsidRPr="00B26DB4">
      <w:rPr>
        <w:color w:val="000000" w:themeColor="text1"/>
        <w:sz w:val="36"/>
        <w:szCs w:val="36"/>
      </w:rPr>
      <w:fldChar w:fldCharType="separate"/>
    </w:r>
    <w:r w:rsidRPr="00B26DB4">
      <w:rPr>
        <w:noProof/>
        <w:color w:val="000000" w:themeColor="text1"/>
        <w:sz w:val="36"/>
        <w:szCs w:val="36"/>
      </w:rPr>
      <w:t>12</w:t>
    </w:r>
    <w:r w:rsidRPr="00B26DB4">
      <w:rPr>
        <w:color w:val="000000" w:themeColor="text1"/>
        <w:sz w:val="36"/>
        <w:szCs w:val="36"/>
      </w:rPr>
      <w:fldChar w:fldCharType="end"/>
    </w:r>
    <w:r w:rsidRPr="00B26DB4">
      <w:rPr>
        <w:noProof/>
        <w:sz w:val="36"/>
        <w:szCs w:val="36"/>
        <w:lang w:val="fr-CA" w:eastAsia="ko-KR"/>
      </w:rPr>
      <mc:AlternateContent>
        <mc:Choice Requires="wps">
          <w:drawing>
            <wp:anchor distT="0" distB="0" distL="114300" distR="114300" simplePos="0" relativeHeight="251658240" behindDoc="1" locked="0" layoutInCell="1" allowOverlap="1" wp14:anchorId="0335D264" wp14:editId="42D4E69F">
              <wp:simplePos x="0" y="0"/>
              <wp:positionH relativeFrom="column">
                <wp:posOffset>3969715</wp:posOffset>
              </wp:positionH>
              <wp:positionV relativeFrom="paragraph">
                <wp:posOffset>-457835</wp:posOffset>
              </wp:positionV>
              <wp:extent cx="2660501" cy="2398816"/>
              <wp:effectExtent l="0" t="0" r="6985" b="1905"/>
              <wp:wrapNone/>
              <wp:docPr id="13" name="Right Triangle 13"/>
              <wp:cNvGraphicFramePr/>
              <a:graphic xmlns:a="http://schemas.openxmlformats.org/drawingml/2006/main">
                <a:graphicData uri="http://schemas.microsoft.com/office/word/2010/wordprocessingShape">
                  <wps:wsp>
                    <wps:cNvSpPr/>
                    <wps:spPr>
                      <a:xfrm flipH="1" flipV="1">
                        <a:off x="0" y="0"/>
                        <a:ext cx="2660501" cy="2398816"/>
                      </a:xfrm>
                      <a:prstGeom prst="rtTriangle">
                        <a:avLst/>
                      </a:prstGeom>
                      <a:solidFill>
                        <a:schemeClr val="tx2">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045A2C" w14:textId="77777777" w:rsidR="00F34F0A" w:rsidRPr="00B26DB4" w:rsidRDefault="00F34F0A" w:rsidP="00B30D49">
                          <w:pPr>
                            <w:jc w:val="center"/>
                          </w:pPr>
                        </w:p>
                        <w:p w14:paraId="480412BD" w14:textId="77777777" w:rsidR="00F34F0A" w:rsidRPr="00B26DB4" w:rsidRDefault="00F34F0A"/>
                        <w:p w14:paraId="5F4FC4CF" w14:textId="77777777" w:rsidR="00F34F0A" w:rsidRPr="00B26DB4" w:rsidRDefault="00F34F0A" w:rsidP="00B30D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D264" id="Right Triangle 13" o:spid="_x0000_s1027" type="#_x0000_t6" style="position:absolute;left:0;text-align:left;margin-left:312.6pt;margin-top:-36.05pt;width:209.5pt;height:188.9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" fillcolor="#f9423a [3215]" stroked="f" strokeweight="2pt">
              <v:fill opacity="35466f"/>
              <v:textbox>
                <w:txbxContent>
                  <w:p w14:paraId="3E045A2C" w14:textId="77777777" w:rsidR="00F34F0A" w:rsidRPr="00B26DB4" w:rsidRDefault="00F34F0A" w:rsidP="00B30D49">
                    <w:pPr>
                      <w:jc w:val="center"/>
                    </w:pPr>
                  </w:p>
                  <w:p w14:paraId="480412BD" w14:textId="77777777" w:rsidR="00F34F0A" w:rsidRPr="00B26DB4" w:rsidRDefault="00F34F0A"/>
                  <w:p w14:paraId="5F4FC4CF" w14:textId="77777777" w:rsidR="00F34F0A" w:rsidRPr="00B26DB4" w:rsidRDefault="00F34F0A" w:rsidP="00B30D49">
                    <w:pPr>
                      <w:jc w:val="center"/>
                    </w:pPr>
                  </w:p>
                </w:txbxContent>
              </v:textbox>
            </v:shape>
          </w:pict>
        </mc:Fallback>
      </mc:AlternateContent>
    </w:r>
  </w:p>
  <w:p w14:paraId="20A75528" w14:textId="77777777" w:rsidR="00F34F0A" w:rsidRPr="00B26DB4" w:rsidRDefault="00F34F0A"/>
  <w:p w14:paraId="4E7A9840" w14:textId="77777777" w:rsidR="00F34F0A" w:rsidRPr="00B26DB4" w:rsidRDefault="00F34F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967CA" w14:textId="77777777" w:rsidR="00F34F0A" w:rsidRPr="00C623B6" w:rsidRDefault="00F34F0A" w:rsidP="00C623B6">
    <w:r w:rsidRPr="00FF4DA9">
      <w:rPr>
        <w:noProof/>
        <w:lang w:val="fr-CA" w:eastAsia="ko-KR"/>
      </w:rPr>
      <w:drawing>
        <wp:anchor distT="0" distB="0" distL="114300" distR="114300" simplePos="0" relativeHeight="251658246" behindDoc="0" locked="0" layoutInCell="1" allowOverlap="1" wp14:anchorId="7CA0469D" wp14:editId="2BC1F89C">
          <wp:simplePos x="0" y="0"/>
          <wp:positionH relativeFrom="margin">
            <wp:posOffset>0</wp:posOffset>
          </wp:positionH>
          <wp:positionV relativeFrom="page">
            <wp:posOffset>457200</wp:posOffset>
          </wp:positionV>
          <wp:extent cx="960120" cy="457200"/>
          <wp:effectExtent l="0" t="0" r="0" b="0"/>
          <wp:wrapNone/>
          <wp:docPr id="14" name="Picture 14"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0120" cy="457200"/>
                  </a:xfrm>
                  <a:prstGeom prst="rect">
                    <a:avLst/>
                  </a:prstGeom>
                  <a:noFill/>
                  <a:ln>
                    <a:noFill/>
                  </a:ln>
                </pic:spPr>
              </pic:pic>
            </a:graphicData>
          </a:graphic>
        </wp:anchor>
      </w:drawing>
    </w:r>
  </w:p>
  <w:p w14:paraId="4AEF98D5" w14:textId="77777777" w:rsidR="00F34F0A" w:rsidRDefault="00F34F0A">
    <w:pPr>
      <w:pStyle w:val="Header"/>
    </w:pPr>
    <w:r>
      <w:rPr>
        <w:noProof/>
        <w:lang w:val="fr-CA" w:eastAsia="ko-KR"/>
      </w:rPr>
      <mc:AlternateContent>
        <mc:Choice Requires="wps">
          <w:drawing>
            <wp:anchor distT="0" distB="0" distL="114300" distR="114300" simplePos="0" relativeHeight="251658248" behindDoc="0" locked="0" layoutInCell="1" allowOverlap="1" wp14:anchorId="4B6B5103" wp14:editId="6F0FBFD8">
              <wp:simplePos x="0" y="0"/>
              <wp:positionH relativeFrom="column">
                <wp:posOffset>1874520</wp:posOffset>
              </wp:positionH>
              <wp:positionV relativeFrom="margin">
                <wp:posOffset>0</wp:posOffset>
              </wp:positionV>
              <wp:extent cx="0" cy="7700010"/>
              <wp:effectExtent l="0" t="0" r="19050" b="32385"/>
              <wp:wrapNone/>
              <wp:docPr id="6" name="Straight Connector 6"/>
              <wp:cNvGraphicFramePr/>
              <a:graphic xmlns:a="http://schemas.openxmlformats.org/drawingml/2006/main">
                <a:graphicData uri="http://schemas.microsoft.com/office/word/2010/wordprocessingShape">
                  <wps:wsp>
                    <wps:cNvCnPr/>
                    <wps:spPr>
                      <a:xfrm>
                        <a:off x="0" y="0"/>
                        <a:ext cx="0" cy="77000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100000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435F15B0">
            <v:line id="Connecteur droit 13" style="position:absolute;z-index:251693056;visibility:visible;mso-wrap-style:square;mso-height-percent:1000;mso-wrap-distance-left:9pt;mso-wrap-distance-top:0;mso-wrap-distance-right:9pt;mso-wrap-distance-bottom:0;mso-position-horizontal:absolute;mso-position-horizontal-relative:text;mso-position-vertical:absolute;mso-position-vertical-relative:margin;mso-height-percent:1000;mso-height-relative:margin" o:spid="_x0000_s1026" strokecolor="#f8322a [3044]" from="147.6pt,0" to="147.6pt,606.3pt" w14:anchorId="7DD793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">
              <w10:wrap anchory="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DD14F" w14:textId="77777777" w:rsidR="00F34F0A" w:rsidRPr="00950A04" w:rsidRDefault="00F34F0A" w:rsidP="00C623B6">
    <w:r w:rsidRPr="00950A04">
      <w:rPr>
        <w:noProof/>
      </w:rPr>
      <w:t xml:space="preserve"> </w:t>
    </w:r>
    <w:r w:rsidRPr="00950A04">
      <w:rPr>
        <w:noProof/>
        <w:lang w:eastAsia="ko-KR"/>
      </w:rPr>
      <w:drawing>
        <wp:anchor distT="0" distB="0" distL="114300" distR="114300" simplePos="0" relativeHeight="251658245" behindDoc="0" locked="0" layoutInCell="1" allowOverlap="1" wp14:anchorId="4A3FC6EA" wp14:editId="0BBEEC2F">
          <wp:simplePos x="0" y="0"/>
          <wp:positionH relativeFrom="margin">
            <wp:posOffset>0</wp:posOffset>
          </wp:positionH>
          <wp:positionV relativeFrom="page">
            <wp:posOffset>457200</wp:posOffset>
          </wp:positionV>
          <wp:extent cx="960120" cy="457200"/>
          <wp:effectExtent l="0" t="0" r="0" b="0"/>
          <wp:wrapNone/>
          <wp:docPr id="15" name="Picture 15"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0120" cy="457200"/>
                  </a:xfrm>
                  <a:prstGeom prst="rect">
                    <a:avLst/>
                  </a:prstGeom>
                  <a:noFill/>
                  <a:ln>
                    <a:noFill/>
                  </a:ln>
                </pic:spPr>
              </pic:pic>
            </a:graphicData>
          </a:graphic>
        </wp:anchor>
      </w:drawing>
    </w:r>
  </w:p>
  <w:p w14:paraId="0CF38E42" w14:textId="77777777" w:rsidR="00F34F0A" w:rsidRPr="00950A04" w:rsidRDefault="00F34F0A" w:rsidP="00C623B6">
    <w:pPr>
      <w:pStyle w:val="Header"/>
    </w:pPr>
    <w:r w:rsidRPr="00950A04">
      <w:rPr>
        <w:noProof/>
        <w:lang w:eastAsia="ko-KR"/>
      </w:rPr>
      <mc:AlternateContent>
        <mc:Choice Requires="wps">
          <w:drawing>
            <wp:anchor distT="0" distB="0" distL="114300" distR="114300" simplePos="0" relativeHeight="251658247" behindDoc="0" locked="0" layoutInCell="1" allowOverlap="1" wp14:anchorId="36776D24" wp14:editId="1EA2BC0C">
              <wp:simplePos x="0" y="0"/>
              <wp:positionH relativeFrom="column">
                <wp:posOffset>1874520</wp:posOffset>
              </wp:positionH>
              <wp:positionV relativeFrom="margin">
                <wp:posOffset>0</wp:posOffset>
              </wp:positionV>
              <wp:extent cx="0" cy="7700010"/>
              <wp:effectExtent l="0" t="0" r="19050" b="32385"/>
              <wp:wrapNone/>
              <wp:docPr id="10" name="Straight Connector 10"/>
              <wp:cNvGraphicFramePr/>
              <a:graphic xmlns:a="http://schemas.openxmlformats.org/drawingml/2006/main">
                <a:graphicData uri="http://schemas.microsoft.com/office/word/2010/wordprocessingShape">
                  <wps:wsp>
                    <wps:cNvCnPr/>
                    <wps:spPr>
                      <a:xfrm>
                        <a:off x="0" y="0"/>
                        <a:ext cx="0" cy="77000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100000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1C40156D">
            <v:line id="Connecteur droit 13" style="position:absolute;z-index:251692032;visibility:visible;mso-wrap-style:square;mso-height-percent:1000;mso-wrap-distance-left:9pt;mso-wrap-distance-top:0;mso-wrap-distance-right:9pt;mso-wrap-distance-bottom:0;mso-position-horizontal:absolute;mso-position-horizontal-relative:text;mso-position-vertical:absolute;mso-position-vertical-relative:margin;mso-height-percent:1000;mso-height-relative:margin" o:spid="_x0000_s1026" strokecolor="#f8322a [3044]" from="147.6pt,0" to="147.6pt,606.3pt" w14:anchorId="6A1B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">
              <w10:wrap anchory="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D2F3E" w14:textId="77777777" w:rsidR="00F34F0A" w:rsidRPr="00B26DB4" w:rsidRDefault="00F34F0A">
    <w:r w:rsidRPr="00B26DB4">
      <w:rPr>
        <w:noProof/>
        <w:lang w:val="fr-CA" w:eastAsia="ko-KR"/>
      </w:rPr>
      <w:drawing>
        <wp:anchor distT="0" distB="0" distL="114300" distR="114300" simplePos="0" relativeHeight="251658250" behindDoc="0" locked="0" layoutInCell="1" allowOverlap="1" wp14:anchorId="6414D426" wp14:editId="0E1BB410">
          <wp:simplePos x="0" y="0"/>
          <wp:positionH relativeFrom="margin">
            <wp:posOffset>0</wp:posOffset>
          </wp:positionH>
          <wp:positionV relativeFrom="page">
            <wp:posOffset>457200</wp:posOffset>
          </wp:positionV>
          <wp:extent cx="960120" cy="457200"/>
          <wp:effectExtent l="0" t="0" r="0" b="0"/>
          <wp:wrapNone/>
          <wp:docPr id="16" name="Picture 16"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0120" cy="457200"/>
                  </a:xfrm>
                  <a:prstGeom prst="rect">
                    <a:avLst/>
                  </a:prstGeom>
                  <a:noFill/>
                  <a:ln>
                    <a:noFill/>
                  </a:ln>
                </pic:spPr>
              </pic:pic>
            </a:graphicData>
          </a:graphic>
        </wp:anchor>
      </w:drawing>
    </w:r>
  </w:p>
  <w:p w14:paraId="471A3304" w14:textId="77777777" w:rsidR="00F34F0A" w:rsidRPr="00B26DB4" w:rsidRDefault="00F34F0A" w:rsidP="002C6E87">
    <w:r w:rsidRPr="00B26DB4">
      <w:rPr>
        <w:noProof/>
        <w:lang w:val="fr-CA" w:eastAsia="ko-KR"/>
      </w:rPr>
      <mc:AlternateContent>
        <mc:Choice Requires="wps">
          <w:drawing>
            <wp:anchor distT="0" distB="0" distL="114300" distR="114300" simplePos="0" relativeHeight="251658251" behindDoc="0" locked="0" layoutInCell="1" allowOverlap="1" wp14:anchorId="57D77FC2" wp14:editId="014D2D4B">
              <wp:simplePos x="0" y="0"/>
              <wp:positionH relativeFrom="column">
                <wp:posOffset>1874520</wp:posOffset>
              </wp:positionH>
              <wp:positionV relativeFrom="margin">
                <wp:posOffset>0</wp:posOffset>
              </wp:positionV>
              <wp:extent cx="0" cy="7700010"/>
              <wp:effectExtent l="0" t="0" r="19050" b="32385"/>
              <wp:wrapNone/>
              <wp:docPr id="18" name="Straight Connector 18"/>
              <wp:cNvGraphicFramePr/>
              <a:graphic xmlns:a="http://schemas.openxmlformats.org/drawingml/2006/main">
                <a:graphicData uri="http://schemas.microsoft.com/office/word/2010/wordprocessingShape">
                  <wps:wsp>
                    <wps:cNvCnPr/>
                    <wps:spPr>
                      <a:xfrm>
                        <a:off x="0" y="0"/>
                        <a:ext cx="0" cy="77000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100000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887B745">
            <v:line id="Connecteur droit 13" style="position:absolute;z-index:251696128;visibility:visible;mso-wrap-style:square;mso-height-percent:1000;mso-wrap-distance-left:9pt;mso-wrap-distance-top:0;mso-wrap-distance-right:9pt;mso-wrap-distance-bottom:0;mso-position-horizontal:absolute;mso-position-horizontal-relative:text;mso-position-vertical:absolute;mso-position-vertical-relative:margin;mso-height-percent:1000;mso-height-relative:margin" o:spid="_x0000_s1026" strokecolor="#f8322a [3044]" from="147.6pt,0" to="147.6pt,606.3pt" w14:anchorId="0F26BE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">
              <w10:wrap anchory="margin"/>
            </v:line>
          </w:pict>
        </mc:Fallback>
      </mc:AlternateContent>
    </w:r>
    <w:r w:rsidRPr="00B26DB4">
      <w:rPr>
        <w:noProof/>
        <w:lang w:val="fr-CA" w:eastAsia="ko-KR"/>
      </w:rPr>
      <mc:AlternateContent>
        <mc:Choice Requires="wps">
          <w:drawing>
            <wp:anchor distT="0" distB="0" distL="114300" distR="114300" simplePos="0" relativeHeight="251658249" behindDoc="0" locked="0" layoutInCell="1" allowOverlap="1" wp14:anchorId="08CF345F" wp14:editId="1018D4BE">
              <wp:simplePos x="0" y="0"/>
              <wp:positionH relativeFrom="margin">
                <wp:posOffset>0</wp:posOffset>
              </wp:positionH>
              <wp:positionV relativeFrom="paragraph">
                <wp:posOffset>1307605</wp:posOffset>
              </wp:positionV>
              <wp:extent cx="1865376" cy="5650992"/>
              <wp:effectExtent l="0" t="0" r="1905" b="6985"/>
              <wp:wrapNone/>
              <wp:docPr id="1397" name="Text Box 1397"/>
              <wp:cNvGraphicFramePr/>
              <a:graphic xmlns:a="http://schemas.openxmlformats.org/drawingml/2006/main">
                <a:graphicData uri="http://schemas.microsoft.com/office/word/2010/wordprocessingShape">
                  <wps:wsp>
                    <wps:cNvSpPr txBox="1"/>
                    <wps:spPr>
                      <a:xfrm>
                        <a:off x="0" y="0"/>
                        <a:ext cx="1865376" cy="5650992"/>
                      </a:xfrm>
                      <a:prstGeom prst="rect">
                        <a:avLst/>
                      </a:prstGeom>
                      <a:solidFill>
                        <a:schemeClr val="lt1"/>
                      </a:solidFill>
                      <a:ln w="6350">
                        <a:noFill/>
                      </a:ln>
                    </wps:spPr>
                    <wps:txbx>
                      <w:txbxContent>
                        <w:p w14:paraId="7530587D" w14:textId="77777777" w:rsidR="00F34F0A" w:rsidRPr="00B26DB4" w:rsidRDefault="00F34F0A" w:rsidP="00E91E5C">
                          <w:pPr>
                            <w:pStyle w:val="TitreTM"/>
                            <w:spacing w:line="520" w:lineRule="exact"/>
                            <w:rPr>
                              <w:b w:val="0"/>
                              <w:sz w:val="48"/>
                            </w:rPr>
                          </w:pPr>
                          <w:r w:rsidRPr="00B26DB4">
                            <w:rPr>
                              <w:b w:val="0"/>
                              <w:sz w:val="48"/>
                            </w:rPr>
                            <w:t xml:space="preserve">Table of </w:t>
                          </w:r>
                          <w:r w:rsidRPr="00B26DB4">
                            <w:rPr>
                              <w:b w:val="0"/>
                              <w:sz w:val="48"/>
                            </w:rPr>
                            <w:br/>
                            <w:t>contents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F345F" id="_x0000_t202" coordsize="21600,21600" o:spt="202" path="m,l,21600r21600,l21600,xe">
              <v:stroke joinstyle="miter"/>
              <v:path gradientshapeok="t" o:connecttype="rect"/>
            </v:shapetype>
            <v:shape id="Text Box 1397" o:spid="_x0000_s1028" type="#_x0000_t202" style="position:absolute;margin-left:0;margin-top:102.95pt;width:146.9pt;height:444.9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" fillcolor="white [3201]" stroked="f" strokeweight=".5pt">
              <v:textbox inset="0,0,0,0">
                <w:txbxContent>
                  <w:p w14:paraId="7530587D" w14:textId="77777777" w:rsidR="00F34F0A" w:rsidRPr="00B26DB4" w:rsidRDefault="00F34F0A" w:rsidP="00E91E5C">
                    <w:pPr>
                      <w:pStyle w:val="TitreTM"/>
                      <w:spacing w:line="520" w:lineRule="exact"/>
                      <w:rPr>
                        <w:b w:val="0"/>
                        <w:sz w:val="48"/>
                      </w:rPr>
                    </w:pPr>
                    <w:r w:rsidRPr="00B26DB4">
                      <w:rPr>
                        <w:b w:val="0"/>
                        <w:sz w:val="48"/>
                      </w:rPr>
                      <w:t xml:space="preserve">Table of </w:t>
                    </w:r>
                    <w:r w:rsidRPr="00B26DB4">
                      <w:rPr>
                        <w:b w:val="0"/>
                        <w:sz w:val="48"/>
                      </w:rPr>
                      <w:br/>
                      <w:t>contents</w:t>
                    </w:r>
                  </w:p>
                </w:txbxContent>
              </v:textbox>
              <w10:wrap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6BE8C" w14:textId="77777777" w:rsidR="00F34F0A" w:rsidRPr="008258AD" w:rsidRDefault="00F34F0A" w:rsidP="00D2228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F16E6" w14:textId="77777777" w:rsidR="00F34F0A" w:rsidRPr="00B26DB4" w:rsidRDefault="00F34F0A" w:rsidP="0094771D"/>
  <w:p w14:paraId="463E6BB7" w14:textId="77777777" w:rsidR="00F34F0A" w:rsidRPr="00B26DB4" w:rsidRDefault="00F34F0A" w:rsidP="009477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6BDC4" w14:textId="77777777" w:rsidR="00580717" w:rsidRPr="00B26DB4" w:rsidRDefault="00580717" w:rsidP="001D5541">
    <w:pPr>
      <w:pStyle w:val="Header"/>
    </w:pPr>
  </w:p>
  <w:p w14:paraId="741AE9FB" w14:textId="77777777" w:rsidR="00580717" w:rsidRPr="00B26DB4" w:rsidRDefault="00580717" w:rsidP="001D554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273CB" w14:textId="77777777" w:rsidR="00FE5B62" w:rsidRDefault="00FE5B62" w:rsidP="00FE5B62">
    <w:pPr>
      <w:pStyle w:val="Header"/>
    </w:pPr>
  </w:p>
  <w:p w14:paraId="01110146" w14:textId="77777777" w:rsidR="00580717" w:rsidRPr="00B26DB4" w:rsidRDefault="00580717" w:rsidP="00FE5B62">
    <w:pPr>
      <w:pStyle w:val="Header"/>
    </w:pPr>
    <w:r w:rsidRPr="00B26DB4">
      <w:rPr>
        <w:b/>
        <w:caps/>
        <w:noProof/>
        <w:color w:val="F9423A" w:themeColor="text2"/>
        <w:sz w:val="102"/>
        <w:szCs w:val="102"/>
        <w:lang w:val="fr-CA" w:eastAsia="ko-KR"/>
      </w:rPr>
      <mc:AlternateContent>
        <mc:Choice Requires="wps">
          <w:drawing>
            <wp:anchor distT="0" distB="0" distL="114300" distR="114300" simplePos="0" relativeHeight="251658252" behindDoc="1" locked="0" layoutInCell="1" allowOverlap="1" wp14:anchorId="181E04AF" wp14:editId="52A670EF">
              <wp:simplePos x="0" y="0"/>
              <wp:positionH relativeFrom="page">
                <wp:posOffset>457200</wp:posOffset>
              </wp:positionH>
              <wp:positionV relativeFrom="page">
                <wp:posOffset>457200</wp:posOffset>
              </wp:positionV>
              <wp:extent cx="7754400" cy="10134000"/>
              <wp:effectExtent l="0" t="0" r="6350" b="0"/>
              <wp:wrapNone/>
              <wp:docPr id="21"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54400" cy="10134000"/>
                      </a:xfrm>
                      <a:prstGeom prst="rect">
                        <a:avLst/>
                      </a:prstGeom>
                      <a:gradFill flip="none" rotWithShape="1">
                        <a:gsLst>
                          <a:gs pos="50400">
                            <a:srgbClr val="D8E6F0"/>
                          </a:gs>
                          <a:gs pos="0">
                            <a:srgbClr val="B3D6EC"/>
                          </a:gs>
                          <a:gs pos="100000">
                            <a:srgbClr val="FFFFFF"/>
                          </a:gs>
                        </a:gsLst>
                        <a:lin ang="2700000" scaled="1"/>
                        <a:tileRect/>
                      </a:gra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100000</wp14:pctHeight>
              </wp14:sizeRelV>
            </wp:anchor>
          </w:drawing>
        </mc:Choice>
        <mc:Fallback xmlns:arto="http://schemas.microsoft.com/office/word/2006/arto" xmlns:a="http://schemas.openxmlformats.org/drawingml/2006/main" xmlns:w16du="http://schemas.microsoft.com/office/word/2023/wordml/word16du">
          <w:pict w14:anchorId="0D53E2F8">
            <v:rect id="Rectangle 1" style="position:absolute;margin-left:36pt;margin-top:36pt;width:610.6pt;height:797.95pt;z-index:-25160806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middle" o:spid="_x0000_s1026" fillcolor="#b3d6ec" stroked="f" w14:anchorId="47913D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">
              <v:fill type="gradient" colors="0 #b3d6ec;33030f #d8e6f0;1 white" angle="45" focus="100%" rotate="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7675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87A657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D98BD8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6F4E63CA"/>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493E432C"/>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39C4907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8A06AAA0"/>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101060A7"/>
    <w:multiLevelType w:val="multilevel"/>
    <w:tmpl w:val="D64263E4"/>
    <w:lvl w:ilvl="0">
      <w:start w:val="1"/>
      <w:numFmt w:val="bullet"/>
      <w:pStyle w:val="ListBullet"/>
      <w:lvlText w:val="—"/>
      <w:lvlJc w:val="left"/>
      <w:pPr>
        <w:tabs>
          <w:tab w:val="num" w:pos="3240"/>
        </w:tabs>
        <w:ind w:left="360" w:hanging="360"/>
      </w:pPr>
      <w:rPr>
        <w:rFonts w:ascii="Gentium Basic" w:hAnsi="Gentium Basic" w:hint="default"/>
        <w:color w:val="auto"/>
      </w:rPr>
    </w:lvl>
    <w:lvl w:ilvl="1">
      <w:start w:val="1"/>
      <w:numFmt w:val="bullet"/>
      <w:lvlText w:val="—"/>
      <w:lvlJc w:val="left"/>
      <w:pPr>
        <w:tabs>
          <w:tab w:val="num" w:pos="3600"/>
        </w:tabs>
        <w:ind w:left="720" w:hanging="360"/>
      </w:pPr>
      <w:rPr>
        <w:rFonts w:ascii="Gentium Basic" w:hAnsi="Gentium Basic" w:hint="default"/>
        <w:color w:val="auto"/>
        <w:sz w:val="20"/>
        <w:szCs w:val="20"/>
      </w:rPr>
    </w:lvl>
    <w:lvl w:ilvl="2">
      <w:start w:val="1"/>
      <w:numFmt w:val="bullet"/>
      <w:lvlText w:val="—"/>
      <w:lvlJc w:val="left"/>
      <w:pPr>
        <w:tabs>
          <w:tab w:val="num" w:pos="3960"/>
        </w:tabs>
        <w:ind w:left="1080" w:hanging="360"/>
      </w:pPr>
      <w:rPr>
        <w:rFonts w:ascii="Gentium Basic" w:hAnsi="Gentium Basic" w:hint="default"/>
        <w:color w:val="auto"/>
      </w:rPr>
    </w:lvl>
    <w:lvl w:ilvl="3">
      <w:start w:val="1"/>
      <w:numFmt w:val="decimal"/>
      <w:lvlText w:val="(%4)"/>
      <w:lvlJc w:val="left"/>
      <w:pPr>
        <w:tabs>
          <w:tab w:val="num" w:pos="4320"/>
        </w:tabs>
        <w:ind w:left="1440" w:hanging="360"/>
      </w:pPr>
      <w:rPr>
        <w:rFonts w:hint="default"/>
      </w:rPr>
    </w:lvl>
    <w:lvl w:ilvl="4">
      <w:start w:val="1"/>
      <w:numFmt w:val="lowerLetter"/>
      <w:lvlText w:val="(%5)"/>
      <w:lvlJc w:val="left"/>
      <w:pPr>
        <w:tabs>
          <w:tab w:val="num" w:pos="4680"/>
        </w:tabs>
        <w:ind w:left="1800" w:hanging="360"/>
      </w:pPr>
      <w:rPr>
        <w:rFonts w:hint="default"/>
      </w:rPr>
    </w:lvl>
    <w:lvl w:ilvl="5">
      <w:start w:val="1"/>
      <w:numFmt w:val="lowerRoman"/>
      <w:lvlText w:val="(%6)"/>
      <w:lvlJc w:val="left"/>
      <w:pPr>
        <w:tabs>
          <w:tab w:val="num" w:pos="5040"/>
        </w:tabs>
        <w:ind w:left="2160" w:hanging="360"/>
      </w:pPr>
      <w:rPr>
        <w:rFonts w:hint="default"/>
      </w:rPr>
    </w:lvl>
    <w:lvl w:ilvl="6">
      <w:start w:val="1"/>
      <w:numFmt w:val="decimal"/>
      <w:lvlText w:val="%7."/>
      <w:lvlJc w:val="left"/>
      <w:pPr>
        <w:tabs>
          <w:tab w:val="num" w:pos="5400"/>
        </w:tabs>
        <w:ind w:left="2520" w:hanging="360"/>
      </w:pPr>
      <w:rPr>
        <w:rFonts w:hint="default"/>
      </w:rPr>
    </w:lvl>
    <w:lvl w:ilvl="7">
      <w:start w:val="1"/>
      <w:numFmt w:val="lowerLetter"/>
      <w:lvlText w:val="%8."/>
      <w:lvlJc w:val="left"/>
      <w:pPr>
        <w:tabs>
          <w:tab w:val="num" w:pos="5760"/>
        </w:tabs>
        <w:ind w:left="2880" w:hanging="360"/>
      </w:pPr>
      <w:rPr>
        <w:rFonts w:hint="default"/>
      </w:rPr>
    </w:lvl>
    <w:lvl w:ilvl="8">
      <w:start w:val="1"/>
      <w:numFmt w:val="lowerRoman"/>
      <w:lvlText w:val="%9."/>
      <w:lvlJc w:val="left"/>
      <w:pPr>
        <w:tabs>
          <w:tab w:val="num" w:pos="6120"/>
        </w:tabs>
        <w:ind w:left="3240" w:hanging="360"/>
      </w:pPr>
      <w:rPr>
        <w:rFonts w:hint="default"/>
      </w:rPr>
    </w:lvl>
  </w:abstractNum>
  <w:abstractNum w:abstractNumId="8" w15:restartNumberingAfterBreak="0">
    <w:nsid w:val="17694839"/>
    <w:multiLevelType w:val="multilevel"/>
    <w:tmpl w:val="3FE21974"/>
    <w:lvl w:ilvl="0">
      <w:start w:val="1"/>
      <w:numFmt w:val="decimal"/>
      <w:lvlText w:val="%1."/>
      <w:lvlJc w:val="left"/>
      <w:pPr>
        <w:ind w:left="360" w:hanging="360"/>
      </w:pPr>
      <w:rPr>
        <w:rFonts w:ascii="Arial Gras" w:hAnsi="Arial Gras" w:hint="default"/>
        <w:b/>
        <w:i w:val="0"/>
        <w:color w:val="000000" w:themeColor="text1"/>
        <w:sz w:val="20"/>
      </w:rPr>
    </w:lvl>
    <w:lvl w:ilvl="1">
      <w:start w:val="1"/>
      <w:numFmt w:val="lowerLetter"/>
      <w:lvlText w:val="%2."/>
      <w:lvlJc w:val="left"/>
      <w:pPr>
        <w:ind w:left="720" w:hanging="360"/>
      </w:pPr>
      <w:rPr>
        <w:rFonts w:ascii="Arial Gras" w:hAnsi="Arial Gras" w:hint="default"/>
        <w:b/>
        <w:i w:val="0"/>
        <w:color w:val="000000" w:themeColor="text1"/>
        <w:sz w:val="20"/>
      </w:rPr>
    </w:lvl>
    <w:lvl w:ilvl="2">
      <w:start w:val="1"/>
      <w:numFmt w:val="lowerRoman"/>
      <w:lvlText w:val="%3."/>
      <w:lvlJc w:val="left"/>
      <w:pPr>
        <w:ind w:left="1080" w:hanging="360"/>
      </w:pPr>
      <w:rPr>
        <w:rFonts w:ascii="Arial Gras" w:hAnsi="Arial Gras" w:hint="default"/>
        <w:b/>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F5A4AED"/>
    <w:multiLevelType w:val="multilevel"/>
    <w:tmpl w:val="A984CE10"/>
    <w:lvl w:ilvl="0">
      <w:start w:val="1"/>
      <w:numFmt w:val="decimal"/>
      <w:pStyle w:val="ListNumber"/>
      <w:lvlText w:val="%1"/>
      <w:lvlJc w:val="left"/>
      <w:pPr>
        <w:tabs>
          <w:tab w:val="num" w:pos="360"/>
        </w:tabs>
        <w:ind w:left="360" w:hanging="360"/>
      </w:pPr>
      <w:rPr>
        <w:rFonts w:hint="default"/>
        <w:b/>
        <w:i w:val="0"/>
        <w:color w:val="F9423A" w:themeColor="text2"/>
        <w:sz w:val="20"/>
        <w:szCs w:val="20"/>
      </w:rPr>
    </w:lvl>
    <w:lvl w:ilvl="1">
      <w:start w:val="1"/>
      <w:numFmt w:val="lowerLetter"/>
      <w:lvlText w:val="%2"/>
      <w:lvlJc w:val="left"/>
      <w:pPr>
        <w:tabs>
          <w:tab w:val="num" w:pos="720"/>
        </w:tabs>
        <w:ind w:left="720" w:hanging="360"/>
      </w:pPr>
      <w:rPr>
        <w:rFonts w:hint="default"/>
        <w:color w:val="F9423A" w:themeColor="text2"/>
        <w:sz w:val="16"/>
      </w:rPr>
    </w:lvl>
    <w:lvl w:ilvl="2">
      <w:start w:val="1"/>
      <w:numFmt w:val="lowerRoman"/>
      <w:lvlText w:val="%3"/>
      <w:lvlJc w:val="left"/>
      <w:pPr>
        <w:tabs>
          <w:tab w:val="num" w:pos="1080"/>
        </w:tabs>
        <w:ind w:left="1080" w:hanging="360"/>
      </w:pPr>
      <w:rPr>
        <w:rFonts w:hint="default"/>
        <w:color w:val="F9423A" w:themeColor="text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2F841AC3"/>
    <w:multiLevelType w:val="hybridMultilevel"/>
    <w:tmpl w:val="875EA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8C6B02"/>
    <w:multiLevelType w:val="hybridMultilevel"/>
    <w:tmpl w:val="108AD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110706"/>
    <w:multiLevelType w:val="hybridMultilevel"/>
    <w:tmpl w:val="34A06CDA"/>
    <w:lvl w:ilvl="0" w:tplc="64DE16A0">
      <w:start w:val="1"/>
      <w:numFmt w:val="lowerRoman"/>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4966162"/>
    <w:multiLevelType w:val="multilevel"/>
    <w:tmpl w:val="1F80C20A"/>
    <w:name w:val="Main"/>
    <w:lvl w:ilvl="0">
      <w:start w:val="1"/>
      <w:numFmt w:val="decimal"/>
      <w:lvlText w:val="%1"/>
      <w:lvlJc w:val="left"/>
      <w:pPr>
        <w:ind w:left="-720" w:firstLine="0"/>
      </w:pPr>
      <w:rPr>
        <w:rFonts w:hint="default"/>
        <w:color w:val="000000" w:themeColor="text1"/>
        <w:sz w:val="120"/>
        <w:szCs w:val="120"/>
      </w:rPr>
    </w:lvl>
    <w:lvl w:ilvl="1">
      <w:start w:val="1"/>
      <w:numFmt w:val="decimal"/>
      <w:lvlText w:val="%1.%2"/>
      <w:lvlJc w:val="left"/>
      <w:pPr>
        <w:ind w:left="-720" w:firstLine="0"/>
      </w:pPr>
      <w:rPr>
        <w:rFonts w:hint="default"/>
      </w:rPr>
    </w:lvl>
    <w:lvl w:ilvl="2">
      <w:start w:val="1"/>
      <w:numFmt w:val="decimal"/>
      <w:lvlText w:val="%1.%2.%3"/>
      <w:lvlJc w:val="left"/>
      <w:pPr>
        <w:ind w:left="0" w:hanging="720"/>
      </w:pPr>
      <w:rPr>
        <w:rFonts w:ascii="Arial" w:hAnsi="Arial" w:cs="Arial" w:hint="default"/>
        <w:color w:val="000000" w:themeColor="text1"/>
        <w:spacing w:val="-12"/>
        <w:w w:val="90"/>
      </w:rPr>
    </w:lvl>
    <w:lvl w:ilvl="3">
      <w:start w:val="1"/>
      <w:numFmt w:val="decimal"/>
      <w:lvlText w:val="%1.%2.%3.%4"/>
      <w:lvlJc w:val="left"/>
      <w:pPr>
        <w:ind w:left="1431" w:hanging="864"/>
      </w:pPr>
      <w:rPr>
        <w:rFonts w:hint="default"/>
      </w:rPr>
    </w:lvl>
    <w:lvl w:ilvl="4">
      <w:start w:val="1"/>
      <w:numFmt w:val="decimal"/>
      <w:lvlText w:val="%1.%2.%3.%4.%5"/>
      <w:lvlJc w:val="left"/>
      <w:pPr>
        <w:ind w:left="1575" w:hanging="1008"/>
      </w:pPr>
      <w:rPr>
        <w:rFonts w:hint="default"/>
      </w:rPr>
    </w:lvl>
    <w:lvl w:ilvl="5">
      <w:start w:val="1"/>
      <w:numFmt w:val="decimal"/>
      <w:lvlText w:val="%1.%2.%3.%4.%5.%6"/>
      <w:lvlJc w:val="left"/>
      <w:pPr>
        <w:ind w:left="1719" w:hanging="1152"/>
      </w:pPr>
      <w:rPr>
        <w:rFonts w:hint="default"/>
      </w:rPr>
    </w:lvl>
    <w:lvl w:ilvl="6">
      <w:start w:val="1"/>
      <w:numFmt w:val="decimal"/>
      <w:lvlText w:val="%1.%2.%3.%4.%5.%6.%7"/>
      <w:lvlJc w:val="left"/>
      <w:pPr>
        <w:ind w:left="1863" w:hanging="1296"/>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151" w:hanging="1584"/>
      </w:pPr>
      <w:rPr>
        <w:rFonts w:hint="default"/>
      </w:rPr>
    </w:lvl>
  </w:abstractNum>
  <w:abstractNum w:abstractNumId="14" w15:restartNumberingAfterBreak="0">
    <w:nsid w:val="554A316A"/>
    <w:multiLevelType w:val="hybridMultilevel"/>
    <w:tmpl w:val="2CF04F14"/>
    <w:lvl w:ilvl="0" w:tplc="2DDCCCD8">
      <w:start w:val="1"/>
      <w:numFmt w:val="bullet"/>
      <w:pStyle w:val="ListParagraph"/>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55932329"/>
    <w:multiLevelType w:val="multilevel"/>
    <w:tmpl w:val="835CDEE8"/>
    <w:name w:val="Global Numbered List"/>
    <w:lvl w:ilvl="0">
      <w:start w:val="1"/>
      <w:numFmt w:val="decimal"/>
      <w:lvlText w:val="%1."/>
      <w:lvlJc w:val="left"/>
      <w:pPr>
        <w:ind w:left="360" w:hanging="360"/>
      </w:pPr>
      <w:rPr>
        <w:rFonts w:ascii="Arial Gras" w:hAnsi="Arial Gras" w:hint="default"/>
        <w:b/>
        <w:i w:val="0"/>
        <w:color w:val="F9423A" w:themeColor="text2"/>
        <w:sz w:val="20"/>
      </w:rPr>
    </w:lvl>
    <w:lvl w:ilvl="1">
      <w:start w:val="1"/>
      <w:numFmt w:val="lowerLetter"/>
      <w:lvlText w:val="%2."/>
      <w:lvlJc w:val="left"/>
      <w:pPr>
        <w:ind w:left="720" w:hanging="360"/>
      </w:pPr>
      <w:rPr>
        <w:rFonts w:ascii="Arial Gras" w:hAnsi="Arial Gras" w:hint="default"/>
        <w:b/>
        <w:i w:val="0"/>
        <w:color w:val="F9423A" w:themeColor="text2"/>
        <w:sz w:val="20"/>
      </w:rPr>
    </w:lvl>
    <w:lvl w:ilvl="2">
      <w:start w:val="1"/>
      <w:numFmt w:val="lowerRoman"/>
      <w:lvlText w:val="%3."/>
      <w:lvlJc w:val="left"/>
      <w:pPr>
        <w:ind w:left="1080" w:hanging="360"/>
      </w:pPr>
      <w:rPr>
        <w:rFonts w:ascii="Arial Gras" w:hAnsi="Arial Gras" w:hint="default"/>
        <w:b/>
        <w:i w:val="0"/>
        <w:color w:val="F9423A"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6DE3DA9"/>
    <w:multiLevelType w:val="multilevel"/>
    <w:tmpl w:val="587E6742"/>
    <w:styleLink w:val="Style1"/>
    <w:lvl w:ilvl="0">
      <w:start w:val="1"/>
      <w:numFmt w:val="bullet"/>
      <w:lvlText w:val=""/>
      <w:lvlJc w:val="left"/>
      <w:pPr>
        <w:ind w:left="360" w:hanging="360"/>
      </w:pPr>
      <w:rPr>
        <w:rFonts w:ascii="Wingdings" w:hAnsi="Wingdings" w:hint="default"/>
        <w:color w:val="D8E6F0" w:themeColor="accent2"/>
        <w:sz w:val="20"/>
      </w:rPr>
    </w:lvl>
    <w:lvl w:ilvl="1">
      <w:start w:val="1"/>
      <w:numFmt w:val="bullet"/>
      <w:lvlText w:val=""/>
      <w:lvlJc w:val="left"/>
      <w:pPr>
        <w:ind w:left="1068" w:hanging="360"/>
      </w:pPr>
      <w:rPr>
        <w:rFonts w:ascii="Webdings" w:hAnsi="Webdings" w:cs="Courier New" w:hint="default"/>
        <w:color w:val="0046AD"/>
        <w:sz w:val="12"/>
      </w:rPr>
    </w:lvl>
    <w:lvl w:ilvl="2">
      <w:start w:val="1"/>
      <w:numFmt w:val="bullet"/>
      <w:lvlText w:val=""/>
      <w:lvlJc w:val="left"/>
      <w:pPr>
        <w:ind w:left="1776" w:hanging="360"/>
      </w:pPr>
      <w:rPr>
        <w:rFonts w:ascii="Wingdings" w:hAnsi="Wingdings" w:cs="Times New Roman" w:hint="default"/>
        <w:color w:val="D8E6F0" w:themeColor="accent2"/>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3A49C4"/>
    <w:multiLevelType w:val="multilevel"/>
    <w:tmpl w:val="0258662A"/>
    <w:styleLink w:val="heading40"/>
    <w:lvl w:ilvl="0">
      <w:start w:val="1"/>
      <w:numFmt w:val="decimal"/>
      <w:lvlText w:val="%1."/>
      <w:lvlJc w:val="left"/>
      <w:pPr>
        <w:ind w:left="720" w:hanging="360"/>
      </w:pPr>
      <w:rPr>
        <w:rFonts w:hint="default"/>
        <w:color w:val="F9423A" w:themeColor="text2"/>
      </w:rPr>
    </w:lvl>
    <w:lvl w:ilvl="1">
      <w:start w:val="1"/>
      <w:numFmt w:val="decimal"/>
      <w:lvlText w:val="%2.%1"/>
      <w:lvlJc w:val="left"/>
      <w:pPr>
        <w:ind w:left="1440" w:hanging="360"/>
      </w:pPr>
      <w:rPr>
        <w:rFonts w:hint="default"/>
      </w:rPr>
    </w:lvl>
    <w:lvl w:ilvl="2">
      <w:start w:val="1"/>
      <w:numFmt w:val="decimal"/>
      <w:lvlText w:val="%3.%1.%2"/>
      <w:lvlJc w:val="right"/>
      <w:pPr>
        <w:ind w:left="2160" w:hanging="180"/>
      </w:pPr>
      <w:rPr>
        <w:rFonts w:hint="default"/>
      </w:rPr>
    </w:lvl>
    <w:lvl w:ilvl="3">
      <w:start w:val="1"/>
      <w:numFmt w:val="decimal"/>
      <w:lvlText w:val="%4.%3.%2.%1"/>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03176F2"/>
    <w:multiLevelType w:val="multilevel"/>
    <w:tmpl w:val="8110B2AA"/>
    <w:lvl w:ilvl="0">
      <w:start w:val="1"/>
      <w:numFmt w:val="upperLetter"/>
      <w:lvlRestart w:val="0"/>
      <w:pStyle w:val="ListNumber2"/>
      <w:lvlText w:val="%1"/>
      <w:lvlJc w:val="left"/>
      <w:pPr>
        <w:ind w:left="2160" w:hanging="1440"/>
      </w:pPr>
      <w:rPr>
        <w:rFonts w:ascii="Arial" w:hAnsi="Arial" w:cs="Arial" w:hint="default"/>
        <w:b/>
        <w:caps w:val="0"/>
        <w:color w:val="F9423A" w:themeColor="text2"/>
        <w:spacing w:val="100"/>
        <w:sz w:val="200"/>
        <w:szCs w:val="200"/>
      </w:rPr>
    </w:lvl>
    <w:lvl w:ilvl="1">
      <w:start w:val="1"/>
      <w:numFmt w:val="decimal"/>
      <w:pStyle w:val="ListNumber3"/>
      <w:lvlText w:val="%1-%2"/>
      <w:lvlJc w:val="left"/>
      <w:pPr>
        <w:tabs>
          <w:tab w:val="num" w:pos="2160"/>
        </w:tabs>
        <w:ind w:left="2160" w:hanging="1440"/>
      </w:pPr>
      <w:rPr>
        <w:rFonts w:ascii="Arial" w:hAnsi="Arial" w:cs="Arial" w:hint="default"/>
        <w:b/>
        <w:color w:val="F9423A" w:themeColor="text2"/>
        <w:sz w:val="100"/>
        <w:szCs w:val="100"/>
      </w:rPr>
    </w:lvl>
    <w:lvl w:ilvl="2">
      <w:start w:val="1"/>
      <w:numFmt w:val="decimal"/>
      <w:lvlText w:val="%1.%2.%3"/>
      <w:lvlJc w:val="left"/>
      <w:pPr>
        <w:ind w:left="-3069" w:hanging="283"/>
      </w:pPr>
      <w:rPr>
        <w:rFonts w:ascii="Arial" w:hAnsi="Arial" w:cs="Arial" w:hint="default"/>
        <w:color w:val="000000" w:themeColor="text1"/>
      </w:rPr>
    </w:lvl>
    <w:lvl w:ilvl="3">
      <w:start w:val="1"/>
      <w:numFmt w:val="decimal"/>
      <w:lvlText w:val="%1.%2.%3.%4"/>
      <w:lvlJc w:val="left"/>
      <w:pPr>
        <w:ind w:left="-2205" w:hanging="864"/>
      </w:pPr>
      <w:rPr>
        <w:rFonts w:hint="default"/>
      </w:rPr>
    </w:lvl>
    <w:lvl w:ilvl="4">
      <w:start w:val="1"/>
      <w:numFmt w:val="decimal"/>
      <w:lvlText w:val="%1.%2.%3.%4.%5"/>
      <w:lvlJc w:val="left"/>
      <w:pPr>
        <w:ind w:left="-2061" w:hanging="1008"/>
      </w:pPr>
      <w:rPr>
        <w:rFonts w:hint="default"/>
      </w:rPr>
    </w:lvl>
    <w:lvl w:ilvl="5">
      <w:start w:val="1"/>
      <w:numFmt w:val="decimal"/>
      <w:lvlText w:val="%1.%2.%3.%4.%5.%6"/>
      <w:lvlJc w:val="left"/>
      <w:pPr>
        <w:ind w:left="-1917" w:hanging="1152"/>
      </w:pPr>
      <w:rPr>
        <w:rFonts w:hint="default"/>
      </w:rPr>
    </w:lvl>
    <w:lvl w:ilvl="6">
      <w:start w:val="1"/>
      <w:numFmt w:val="decimal"/>
      <w:lvlText w:val="%1.%2.%3.%4.%5.%6.%7"/>
      <w:lvlJc w:val="left"/>
      <w:pPr>
        <w:ind w:left="-1773" w:hanging="1296"/>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1485" w:hanging="1584"/>
      </w:pPr>
      <w:rPr>
        <w:rFonts w:hint="default"/>
      </w:rPr>
    </w:lvl>
  </w:abstractNum>
  <w:abstractNum w:abstractNumId="19" w15:restartNumberingAfterBreak="0">
    <w:nsid w:val="666F01DF"/>
    <w:multiLevelType w:val="multilevel"/>
    <w:tmpl w:val="AD288DF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890"/>
        </w:tabs>
        <w:ind w:left="189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D4C587C"/>
    <w:multiLevelType w:val="multilevel"/>
    <w:tmpl w:val="1612FA1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ascii="Arial" w:hAnsi="Arial" w:cs="Arial" w:hint="default"/>
        <w:i w:val="0"/>
        <w:color w:val="F9423A" w:themeColor="text2"/>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1935D0C"/>
    <w:multiLevelType w:val="hybridMultilevel"/>
    <w:tmpl w:val="9D1E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A05411"/>
    <w:multiLevelType w:val="hybridMultilevel"/>
    <w:tmpl w:val="CC44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011ECA"/>
    <w:multiLevelType w:val="multilevel"/>
    <w:tmpl w:val="0258662A"/>
    <w:numStyleLink w:val="heading40"/>
  </w:abstractNum>
  <w:num w:numId="1" w16cid:durableId="724571261">
    <w:abstractNumId w:val="7"/>
  </w:num>
  <w:num w:numId="2" w16cid:durableId="372775186">
    <w:abstractNumId w:val="9"/>
  </w:num>
  <w:num w:numId="3" w16cid:durableId="1678195477">
    <w:abstractNumId w:val="19"/>
  </w:num>
  <w:num w:numId="4" w16cid:durableId="1934434125">
    <w:abstractNumId w:val="19"/>
  </w:num>
  <w:num w:numId="5" w16cid:durableId="1221402511">
    <w:abstractNumId w:val="19"/>
  </w:num>
  <w:num w:numId="6" w16cid:durableId="888807321">
    <w:abstractNumId w:val="7"/>
  </w:num>
  <w:num w:numId="7" w16cid:durableId="245503807">
    <w:abstractNumId w:val="9"/>
  </w:num>
  <w:num w:numId="8" w16cid:durableId="476654663">
    <w:abstractNumId w:val="16"/>
  </w:num>
  <w:num w:numId="9" w16cid:durableId="1315380371">
    <w:abstractNumId w:val="18"/>
  </w:num>
  <w:num w:numId="10" w16cid:durableId="1886134052">
    <w:abstractNumId w:val="2"/>
  </w:num>
  <w:num w:numId="11" w16cid:durableId="6021473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702724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682409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14823595">
    <w:abstractNumId w:val="13"/>
  </w:num>
  <w:num w:numId="15" w16cid:durableId="1957977860">
    <w:abstractNumId w:val="5"/>
  </w:num>
  <w:num w:numId="16" w16cid:durableId="1026173305">
    <w:abstractNumId w:val="8"/>
  </w:num>
  <w:num w:numId="17" w16cid:durableId="123080179">
    <w:abstractNumId w:val="12"/>
  </w:num>
  <w:num w:numId="18" w16cid:durableId="186219126">
    <w:abstractNumId w:val="17"/>
  </w:num>
  <w:num w:numId="19" w16cid:durableId="329869139">
    <w:abstractNumId w:val="23"/>
  </w:num>
  <w:num w:numId="20" w16cid:durableId="253050256">
    <w:abstractNumId w:val="20"/>
  </w:num>
  <w:num w:numId="21" w16cid:durableId="1067341327">
    <w:abstractNumId w:val="11"/>
  </w:num>
  <w:num w:numId="22" w16cid:durableId="1323045053">
    <w:abstractNumId w:val="14"/>
  </w:num>
  <w:num w:numId="23" w16cid:durableId="961375792">
    <w:abstractNumId w:val="6"/>
  </w:num>
  <w:num w:numId="24" w16cid:durableId="1632899649">
    <w:abstractNumId w:val="4"/>
  </w:num>
  <w:num w:numId="25" w16cid:durableId="508445348">
    <w:abstractNumId w:val="3"/>
  </w:num>
  <w:num w:numId="26" w16cid:durableId="182517774">
    <w:abstractNumId w:val="1"/>
  </w:num>
  <w:num w:numId="27" w16cid:durableId="62140409">
    <w:abstractNumId w:val="0"/>
  </w:num>
  <w:num w:numId="28" w16cid:durableId="1831099444">
    <w:abstractNumId w:val="22"/>
  </w:num>
  <w:num w:numId="29" w16cid:durableId="212473595">
    <w:abstractNumId w:val="10"/>
  </w:num>
  <w:num w:numId="30" w16cid:durableId="1075854931">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SortMethod w:val="0000"/>
  <w:defaultTabStop w:val="70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198"/>
    <w:rsid w:val="000024C2"/>
    <w:rsid w:val="0000624B"/>
    <w:rsid w:val="00007CB1"/>
    <w:rsid w:val="000150E7"/>
    <w:rsid w:val="000179C5"/>
    <w:rsid w:val="00025D7F"/>
    <w:rsid w:val="000268FD"/>
    <w:rsid w:val="00035A9B"/>
    <w:rsid w:val="00040165"/>
    <w:rsid w:val="00043853"/>
    <w:rsid w:val="00044FDE"/>
    <w:rsid w:val="00052D5C"/>
    <w:rsid w:val="00056BD5"/>
    <w:rsid w:val="00061A0B"/>
    <w:rsid w:val="00062869"/>
    <w:rsid w:val="000679A9"/>
    <w:rsid w:val="00067D63"/>
    <w:rsid w:val="000719FD"/>
    <w:rsid w:val="00073B88"/>
    <w:rsid w:val="0008380D"/>
    <w:rsid w:val="000A73A8"/>
    <w:rsid w:val="000B020C"/>
    <w:rsid w:val="000B2CDE"/>
    <w:rsid w:val="000B422D"/>
    <w:rsid w:val="000C2C5F"/>
    <w:rsid w:val="000C639D"/>
    <w:rsid w:val="000D7CFE"/>
    <w:rsid w:val="000E04B8"/>
    <w:rsid w:val="000E16E4"/>
    <w:rsid w:val="000F1C09"/>
    <w:rsid w:val="000F7572"/>
    <w:rsid w:val="00100475"/>
    <w:rsid w:val="00100CE6"/>
    <w:rsid w:val="001055EB"/>
    <w:rsid w:val="00111A0C"/>
    <w:rsid w:val="001136C8"/>
    <w:rsid w:val="00114764"/>
    <w:rsid w:val="00121C34"/>
    <w:rsid w:val="00123D2B"/>
    <w:rsid w:val="00125D27"/>
    <w:rsid w:val="00135154"/>
    <w:rsid w:val="00142BF5"/>
    <w:rsid w:val="001458D0"/>
    <w:rsid w:val="00145E54"/>
    <w:rsid w:val="001500FC"/>
    <w:rsid w:val="00152773"/>
    <w:rsid w:val="00154244"/>
    <w:rsid w:val="00154956"/>
    <w:rsid w:val="00156FDD"/>
    <w:rsid w:val="0016216B"/>
    <w:rsid w:val="001676C2"/>
    <w:rsid w:val="00174705"/>
    <w:rsid w:val="00175917"/>
    <w:rsid w:val="001877D7"/>
    <w:rsid w:val="001943B8"/>
    <w:rsid w:val="00195BD7"/>
    <w:rsid w:val="001964E8"/>
    <w:rsid w:val="0019681F"/>
    <w:rsid w:val="00196BE0"/>
    <w:rsid w:val="001A0E96"/>
    <w:rsid w:val="001A2EEF"/>
    <w:rsid w:val="001A7F80"/>
    <w:rsid w:val="001B07AD"/>
    <w:rsid w:val="001B5EA2"/>
    <w:rsid w:val="001B620D"/>
    <w:rsid w:val="001B626C"/>
    <w:rsid w:val="001C0B78"/>
    <w:rsid w:val="001C264C"/>
    <w:rsid w:val="001C7F18"/>
    <w:rsid w:val="001D492C"/>
    <w:rsid w:val="001D5541"/>
    <w:rsid w:val="001D7C13"/>
    <w:rsid w:val="001E0AD0"/>
    <w:rsid w:val="001E4735"/>
    <w:rsid w:val="001E4E0A"/>
    <w:rsid w:val="001F0C7F"/>
    <w:rsid w:val="001F49B9"/>
    <w:rsid w:val="001F5387"/>
    <w:rsid w:val="001F79AB"/>
    <w:rsid w:val="0020777F"/>
    <w:rsid w:val="002106F9"/>
    <w:rsid w:val="00211827"/>
    <w:rsid w:val="00211BBB"/>
    <w:rsid w:val="0021200D"/>
    <w:rsid w:val="00212344"/>
    <w:rsid w:val="00213EC4"/>
    <w:rsid w:val="00214076"/>
    <w:rsid w:val="002162C0"/>
    <w:rsid w:val="002344F1"/>
    <w:rsid w:val="0024315F"/>
    <w:rsid w:val="0024425D"/>
    <w:rsid w:val="00244AA2"/>
    <w:rsid w:val="00246336"/>
    <w:rsid w:val="00251E4B"/>
    <w:rsid w:val="0027172F"/>
    <w:rsid w:val="00284E5A"/>
    <w:rsid w:val="00286F65"/>
    <w:rsid w:val="00292A95"/>
    <w:rsid w:val="00293156"/>
    <w:rsid w:val="002A06EF"/>
    <w:rsid w:val="002A25AB"/>
    <w:rsid w:val="002A469C"/>
    <w:rsid w:val="002A4931"/>
    <w:rsid w:val="002A6EFB"/>
    <w:rsid w:val="002A70BB"/>
    <w:rsid w:val="002B24A9"/>
    <w:rsid w:val="002C62AE"/>
    <w:rsid w:val="002C6E87"/>
    <w:rsid w:val="002C71D7"/>
    <w:rsid w:val="002C7736"/>
    <w:rsid w:val="002D1519"/>
    <w:rsid w:val="002D1680"/>
    <w:rsid w:val="002D4284"/>
    <w:rsid w:val="002D4F76"/>
    <w:rsid w:val="002E0AB0"/>
    <w:rsid w:val="002E3514"/>
    <w:rsid w:val="002F0CB4"/>
    <w:rsid w:val="002F353A"/>
    <w:rsid w:val="002F4583"/>
    <w:rsid w:val="00300198"/>
    <w:rsid w:val="003010D3"/>
    <w:rsid w:val="00303483"/>
    <w:rsid w:val="00304C3E"/>
    <w:rsid w:val="00306396"/>
    <w:rsid w:val="00314078"/>
    <w:rsid w:val="00315870"/>
    <w:rsid w:val="003209B5"/>
    <w:rsid w:val="003227E2"/>
    <w:rsid w:val="0033695F"/>
    <w:rsid w:val="003403C1"/>
    <w:rsid w:val="00346E77"/>
    <w:rsid w:val="00352CB5"/>
    <w:rsid w:val="00353E63"/>
    <w:rsid w:val="003544D4"/>
    <w:rsid w:val="00356872"/>
    <w:rsid w:val="0036058F"/>
    <w:rsid w:val="00362499"/>
    <w:rsid w:val="00364F14"/>
    <w:rsid w:val="00365635"/>
    <w:rsid w:val="0039071E"/>
    <w:rsid w:val="003920B1"/>
    <w:rsid w:val="00396D2D"/>
    <w:rsid w:val="003A0E2E"/>
    <w:rsid w:val="003A1062"/>
    <w:rsid w:val="003A439D"/>
    <w:rsid w:val="003A5CAB"/>
    <w:rsid w:val="003A6A0A"/>
    <w:rsid w:val="003B0F48"/>
    <w:rsid w:val="003B5A67"/>
    <w:rsid w:val="003C156E"/>
    <w:rsid w:val="003C2135"/>
    <w:rsid w:val="003D6FCB"/>
    <w:rsid w:val="003E1611"/>
    <w:rsid w:val="003E2C82"/>
    <w:rsid w:val="003E3A71"/>
    <w:rsid w:val="0040100D"/>
    <w:rsid w:val="00401FCB"/>
    <w:rsid w:val="0041166A"/>
    <w:rsid w:val="0041401A"/>
    <w:rsid w:val="004146E4"/>
    <w:rsid w:val="0041523E"/>
    <w:rsid w:val="00416958"/>
    <w:rsid w:val="00422392"/>
    <w:rsid w:val="004229D2"/>
    <w:rsid w:val="0042612A"/>
    <w:rsid w:val="00426F8B"/>
    <w:rsid w:val="00430D52"/>
    <w:rsid w:val="00431439"/>
    <w:rsid w:val="004341FF"/>
    <w:rsid w:val="00436239"/>
    <w:rsid w:val="00437875"/>
    <w:rsid w:val="00441AE8"/>
    <w:rsid w:val="00444559"/>
    <w:rsid w:val="00455536"/>
    <w:rsid w:val="0045567A"/>
    <w:rsid w:val="004560A9"/>
    <w:rsid w:val="00456FED"/>
    <w:rsid w:val="00457A8D"/>
    <w:rsid w:val="0046402F"/>
    <w:rsid w:val="00464A93"/>
    <w:rsid w:val="00464E2C"/>
    <w:rsid w:val="004673E5"/>
    <w:rsid w:val="00482A51"/>
    <w:rsid w:val="00492A56"/>
    <w:rsid w:val="004A0076"/>
    <w:rsid w:val="004A3E78"/>
    <w:rsid w:val="004A6FCC"/>
    <w:rsid w:val="004A7486"/>
    <w:rsid w:val="004B13BD"/>
    <w:rsid w:val="004B7232"/>
    <w:rsid w:val="004C134B"/>
    <w:rsid w:val="004C23CF"/>
    <w:rsid w:val="004C3A22"/>
    <w:rsid w:val="004C76BB"/>
    <w:rsid w:val="004D45E5"/>
    <w:rsid w:val="004E1764"/>
    <w:rsid w:val="004F05B1"/>
    <w:rsid w:val="004F5E03"/>
    <w:rsid w:val="00502934"/>
    <w:rsid w:val="0050388F"/>
    <w:rsid w:val="00503ABF"/>
    <w:rsid w:val="00506675"/>
    <w:rsid w:val="00522FF6"/>
    <w:rsid w:val="00523B71"/>
    <w:rsid w:val="005245FC"/>
    <w:rsid w:val="00526333"/>
    <w:rsid w:val="005316F8"/>
    <w:rsid w:val="00531FE5"/>
    <w:rsid w:val="00534845"/>
    <w:rsid w:val="00534899"/>
    <w:rsid w:val="00535D8F"/>
    <w:rsid w:val="0053781A"/>
    <w:rsid w:val="0054329A"/>
    <w:rsid w:val="005475EA"/>
    <w:rsid w:val="00553C47"/>
    <w:rsid w:val="005551A2"/>
    <w:rsid w:val="0055578C"/>
    <w:rsid w:val="00562209"/>
    <w:rsid w:val="005643ED"/>
    <w:rsid w:val="005678AF"/>
    <w:rsid w:val="00571AEF"/>
    <w:rsid w:val="0057284C"/>
    <w:rsid w:val="005778A0"/>
    <w:rsid w:val="00580717"/>
    <w:rsid w:val="00584307"/>
    <w:rsid w:val="0058437C"/>
    <w:rsid w:val="005843E8"/>
    <w:rsid w:val="005864C5"/>
    <w:rsid w:val="0058738B"/>
    <w:rsid w:val="00590094"/>
    <w:rsid w:val="005914A9"/>
    <w:rsid w:val="005957B5"/>
    <w:rsid w:val="005A54A9"/>
    <w:rsid w:val="005B0387"/>
    <w:rsid w:val="005B07BC"/>
    <w:rsid w:val="005B2C4C"/>
    <w:rsid w:val="005D2B7D"/>
    <w:rsid w:val="005D37B3"/>
    <w:rsid w:val="005D5BA2"/>
    <w:rsid w:val="005D5BB1"/>
    <w:rsid w:val="005D784B"/>
    <w:rsid w:val="005E3044"/>
    <w:rsid w:val="00601DEF"/>
    <w:rsid w:val="00605226"/>
    <w:rsid w:val="00606788"/>
    <w:rsid w:val="00621EA8"/>
    <w:rsid w:val="0062274B"/>
    <w:rsid w:val="00623705"/>
    <w:rsid w:val="00623BA1"/>
    <w:rsid w:val="006253E0"/>
    <w:rsid w:val="0063664E"/>
    <w:rsid w:val="0064344F"/>
    <w:rsid w:val="00652790"/>
    <w:rsid w:val="0065557A"/>
    <w:rsid w:val="0066054B"/>
    <w:rsid w:val="00663F01"/>
    <w:rsid w:val="006641D0"/>
    <w:rsid w:val="00666D3F"/>
    <w:rsid w:val="00676CD9"/>
    <w:rsid w:val="00677339"/>
    <w:rsid w:val="006801E1"/>
    <w:rsid w:val="00681446"/>
    <w:rsid w:val="00682B35"/>
    <w:rsid w:val="00683B68"/>
    <w:rsid w:val="006864FE"/>
    <w:rsid w:val="006876B4"/>
    <w:rsid w:val="00687780"/>
    <w:rsid w:val="00690BA0"/>
    <w:rsid w:val="006917A1"/>
    <w:rsid w:val="00696F29"/>
    <w:rsid w:val="00697195"/>
    <w:rsid w:val="006A569B"/>
    <w:rsid w:val="006A7368"/>
    <w:rsid w:val="006B0B8C"/>
    <w:rsid w:val="006B6D11"/>
    <w:rsid w:val="006C027F"/>
    <w:rsid w:val="006C1E82"/>
    <w:rsid w:val="006C6586"/>
    <w:rsid w:val="006D15D5"/>
    <w:rsid w:val="006D457B"/>
    <w:rsid w:val="006D50FC"/>
    <w:rsid w:val="006E0E12"/>
    <w:rsid w:val="006E3DA2"/>
    <w:rsid w:val="006E5B9F"/>
    <w:rsid w:val="006F06C6"/>
    <w:rsid w:val="006F202C"/>
    <w:rsid w:val="006F511A"/>
    <w:rsid w:val="00702D1F"/>
    <w:rsid w:val="007032D7"/>
    <w:rsid w:val="00703BCF"/>
    <w:rsid w:val="0070477B"/>
    <w:rsid w:val="00713962"/>
    <w:rsid w:val="00716E2A"/>
    <w:rsid w:val="00716EE9"/>
    <w:rsid w:val="00723E3C"/>
    <w:rsid w:val="00723E9B"/>
    <w:rsid w:val="007327B3"/>
    <w:rsid w:val="0073560F"/>
    <w:rsid w:val="00737852"/>
    <w:rsid w:val="0074134E"/>
    <w:rsid w:val="00742628"/>
    <w:rsid w:val="00743459"/>
    <w:rsid w:val="00751DD0"/>
    <w:rsid w:val="0076317F"/>
    <w:rsid w:val="00765A53"/>
    <w:rsid w:val="00767ABF"/>
    <w:rsid w:val="007708E5"/>
    <w:rsid w:val="00774241"/>
    <w:rsid w:val="007759E2"/>
    <w:rsid w:val="007774B8"/>
    <w:rsid w:val="00777841"/>
    <w:rsid w:val="0078012F"/>
    <w:rsid w:val="00785090"/>
    <w:rsid w:val="00793852"/>
    <w:rsid w:val="0079726F"/>
    <w:rsid w:val="007A11BA"/>
    <w:rsid w:val="007A19D9"/>
    <w:rsid w:val="007A1F9D"/>
    <w:rsid w:val="007A2FAC"/>
    <w:rsid w:val="007A3D59"/>
    <w:rsid w:val="007A6689"/>
    <w:rsid w:val="007A6AF6"/>
    <w:rsid w:val="007B15E6"/>
    <w:rsid w:val="007B439A"/>
    <w:rsid w:val="007B5A64"/>
    <w:rsid w:val="007B629F"/>
    <w:rsid w:val="007B6CD6"/>
    <w:rsid w:val="007B7929"/>
    <w:rsid w:val="007C1BDA"/>
    <w:rsid w:val="007C3169"/>
    <w:rsid w:val="007C6A3D"/>
    <w:rsid w:val="007D0A89"/>
    <w:rsid w:val="007D239A"/>
    <w:rsid w:val="007D242E"/>
    <w:rsid w:val="007D5FA5"/>
    <w:rsid w:val="007F164C"/>
    <w:rsid w:val="007F5FC5"/>
    <w:rsid w:val="007F6BE4"/>
    <w:rsid w:val="0080154D"/>
    <w:rsid w:val="00801863"/>
    <w:rsid w:val="00802083"/>
    <w:rsid w:val="0080282A"/>
    <w:rsid w:val="0081455D"/>
    <w:rsid w:val="00821559"/>
    <w:rsid w:val="00821FF8"/>
    <w:rsid w:val="00827792"/>
    <w:rsid w:val="00830102"/>
    <w:rsid w:val="008332AB"/>
    <w:rsid w:val="00840D0A"/>
    <w:rsid w:val="00844F6E"/>
    <w:rsid w:val="00853F73"/>
    <w:rsid w:val="00855D36"/>
    <w:rsid w:val="008572C4"/>
    <w:rsid w:val="00860749"/>
    <w:rsid w:val="008645FA"/>
    <w:rsid w:val="008663E6"/>
    <w:rsid w:val="00880D58"/>
    <w:rsid w:val="00881099"/>
    <w:rsid w:val="00881AD1"/>
    <w:rsid w:val="00894A9C"/>
    <w:rsid w:val="00896A0A"/>
    <w:rsid w:val="008A2F29"/>
    <w:rsid w:val="008A315D"/>
    <w:rsid w:val="008A7B16"/>
    <w:rsid w:val="008B53AF"/>
    <w:rsid w:val="008B5CFD"/>
    <w:rsid w:val="008C0A03"/>
    <w:rsid w:val="008C16AC"/>
    <w:rsid w:val="008C2309"/>
    <w:rsid w:val="008C637E"/>
    <w:rsid w:val="008D104D"/>
    <w:rsid w:val="008D5E90"/>
    <w:rsid w:val="008E0A6E"/>
    <w:rsid w:val="008E1F14"/>
    <w:rsid w:val="008E4D0A"/>
    <w:rsid w:val="008E6CF4"/>
    <w:rsid w:val="008F0DCB"/>
    <w:rsid w:val="008F5C3C"/>
    <w:rsid w:val="009060D5"/>
    <w:rsid w:val="00907D6C"/>
    <w:rsid w:val="00907DB7"/>
    <w:rsid w:val="00911ED1"/>
    <w:rsid w:val="009134C4"/>
    <w:rsid w:val="00914805"/>
    <w:rsid w:val="00914A47"/>
    <w:rsid w:val="00915063"/>
    <w:rsid w:val="00915A78"/>
    <w:rsid w:val="00916B1F"/>
    <w:rsid w:val="0093610C"/>
    <w:rsid w:val="009402A8"/>
    <w:rsid w:val="00940F49"/>
    <w:rsid w:val="00944ADE"/>
    <w:rsid w:val="0094771D"/>
    <w:rsid w:val="00947FF2"/>
    <w:rsid w:val="00950A04"/>
    <w:rsid w:val="00953B50"/>
    <w:rsid w:val="00963CE0"/>
    <w:rsid w:val="009662EE"/>
    <w:rsid w:val="00973215"/>
    <w:rsid w:val="009737CD"/>
    <w:rsid w:val="00974CA7"/>
    <w:rsid w:val="0097534C"/>
    <w:rsid w:val="009801BD"/>
    <w:rsid w:val="009827DC"/>
    <w:rsid w:val="00983EA0"/>
    <w:rsid w:val="00984302"/>
    <w:rsid w:val="009869A4"/>
    <w:rsid w:val="00993413"/>
    <w:rsid w:val="009A0100"/>
    <w:rsid w:val="009A1BBB"/>
    <w:rsid w:val="009A1EB5"/>
    <w:rsid w:val="009A7586"/>
    <w:rsid w:val="009B1466"/>
    <w:rsid w:val="009B3C78"/>
    <w:rsid w:val="009B48EB"/>
    <w:rsid w:val="009C6392"/>
    <w:rsid w:val="009D2431"/>
    <w:rsid w:val="009D4A15"/>
    <w:rsid w:val="009D5344"/>
    <w:rsid w:val="009D6321"/>
    <w:rsid w:val="009D6346"/>
    <w:rsid w:val="009E1EEA"/>
    <w:rsid w:val="009E352E"/>
    <w:rsid w:val="009E6E7D"/>
    <w:rsid w:val="009F1BCA"/>
    <w:rsid w:val="009F529B"/>
    <w:rsid w:val="009F574F"/>
    <w:rsid w:val="009F6F43"/>
    <w:rsid w:val="00A009B2"/>
    <w:rsid w:val="00A00F20"/>
    <w:rsid w:val="00A04DF8"/>
    <w:rsid w:val="00A07698"/>
    <w:rsid w:val="00A07CCC"/>
    <w:rsid w:val="00A12FC9"/>
    <w:rsid w:val="00A144C5"/>
    <w:rsid w:val="00A15979"/>
    <w:rsid w:val="00A16616"/>
    <w:rsid w:val="00A200F8"/>
    <w:rsid w:val="00A22091"/>
    <w:rsid w:val="00A22B59"/>
    <w:rsid w:val="00A24B42"/>
    <w:rsid w:val="00A2563C"/>
    <w:rsid w:val="00A300B2"/>
    <w:rsid w:val="00A30277"/>
    <w:rsid w:val="00A30C31"/>
    <w:rsid w:val="00A3145D"/>
    <w:rsid w:val="00A33A8C"/>
    <w:rsid w:val="00A375B8"/>
    <w:rsid w:val="00A40594"/>
    <w:rsid w:val="00A41988"/>
    <w:rsid w:val="00A427F2"/>
    <w:rsid w:val="00A434CC"/>
    <w:rsid w:val="00A46BC6"/>
    <w:rsid w:val="00A55FA7"/>
    <w:rsid w:val="00A71C80"/>
    <w:rsid w:val="00A8668C"/>
    <w:rsid w:val="00A873E3"/>
    <w:rsid w:val="00A90D80"/>
    <w:rsid w:val="00AA0089"/>
    <w:rsid w:val="00AA2DEA"/>
    <w:rsid w:val="00AA35E5"/>
    <w:rsid w:val="00AA402B"/>
    <w:rsid w:val="00AA4721"/>
    <w:rsid w:val="00AA4B75"/>
    <w:rsid w:val="00AA7139"/>
    <w:rsid w:val="00AB2D7E"/>
    <w:rsid w:val="00AB43E8"/>
    <w:rsid w:val="00AB59E9"/>
    <w:rsid w:val="00AC12D2"/>
    <w:rsid w:val="00AC7D1A"/>
    <w:rsid w:val="00AD2FF5"/>
    <w:rsid w:val="00AD7D65"/>
    <w:rsid w:val="00AE59BE"/>
    <w:rsid w:val="00AF03A5"/>
    <w:rsid w:val="00AF3904"/>
    <w:rsid w:val="00B0537F"/>
    <w:rsid w:val="00B10DEE"/>
    <w:rsid w:val="00B137CC"/>
    <w:rsid w:val="00B13BC6"/>
    <w:rsid w:val="00B178D0"/>
    <w:rsid w:val="00B216BB"/>
    <w:rsid w:val="00B23884"/>
    <w:rsid w:val="00B26DB4"/>
    <w:rsid w:val="00B30D49"/>
    <w:rsid w:val="00B4270C"/>
    <w:rsid w:val="00B43A0D"/>
    <w:rsid w:val="00B47C88"/>
    <w:rsid w:val="00B54484"/>
    <w:rsid w:val="00B545D6"/>
    <w:rsid w:val="00B5734A"/>
    <w:rsid w:val="00B651DF"/>
    <w:rsid w:val="00B7031F"/>
    <w:rsid w:val="00B712E3"/>
    <w:rsid w:val="00B72E87"/>
    <w:rsid w:val="00B756C2"/>
    <w:rsid w:val="00B75CAE"/>
    <w:rsid w:val="00B774CA"/>
    <w:rsid w:val="00B81043"/>
    <w:rsid w:val="00B9025B"/>
    <w:rsid w:val="00B9126A"/>
    <w:rsid w:val="00B94F79"/>
    <w:rsid w:val="00B96863"/>
    <w:rsid w:val="00BA2EC0"/>
    <w:rsid w:val="00BA4F85"/>
    <w:rsid w:val="00BB1B1C"/>
    <w:rsid w:val="00BB28AF"/>
    <w:rsid w:val="00BB30C1"/>
    <w:rsid w:val="00BB5D25"/>
    <w:rsid w:val="00BC2FAD"/>
    <w:rsid w:val="00BC4702"/>
    <w:rsid w:val="00BD14C8"/>
    <w:rsid w:val="00BE3CD5"/>
    <w:rsid w:val="00BF0980"/>
    <w:rsid w:val="00C038BA"/>
    <w:rsid w:val="00C04BF3"/>
    <w:rsid w:val="00C06003"/>
    <w:rsid w:val="00C0643D"/>
    <w:rsid w:val="00C11A11"/>
    <w:rsid w:val="00C1372F"/>
    <w:rsid w:val="00C2211C"/>
    <w:rsid w:val="00C24278"/>
    <w:rsid w:val="00C24C54"/>
    <w:rsid w:val="00C25BC8"/>
    <w:rsid w:val="00C430C2"/>
    <w:rsid w:val="00C45C57"/>
    <w:rsid w:val="00C54029"/>
    <w:rsid w:val="00C54261"/>
    <w:rsid w:val="00C615B8"/>
    <w:rsid w:val="00C623B6"/>
    <w:rsid w:val="00C62CFD"/>
    <w:rsid w:val="00C71FCD"/>
    <w:rsid w:val="00C775E3"/>
    <w:rsid w:val="00C8135C"/>
    <w:rsid w:val="00C83C72"/>
    <w:rsid w:val="00C86EE4"/>
    <w:rsid w:val="00C87E40"/>
    <w:rsid w:val="00C9043E"/>
    <w:rsid w:val="00C93279"/>
    <w:rsid w:val="00C93E1D"/>
    <w:rsid w:val="00C942B4"/>
    <w:rsid w:val="00C96604"/>
    <w:rsid w:val="00CA21C6"/>
    <w:rsid w:val="00CB5F52"/>
    <w:rsid w:val="00CC3F3D"/>
    <w:rsid w:val="00CC51FA"/>
    <w:rsid w:val="00CD3342"/>
    <w:rsid w:val="00CD511C"/>
    <w:rsid w:val="00CD5BE9"/>
    <w:rsid w:val="00CE1CB7"/>
    <w:rsid w:val="00CE26F1"/>
    <w:rsid w:val="00CE33DD"/>
    <w:rsid w:val="00CF1562"/>
    <w:rsid w:val="00CF1DDE"/>
    <w:rsid w:val="00CF2FE8"/>
    <w:rsid w:val="00CF43BD"/>
    <w:rsid w:val="00D01DDF"/>
    <w:rsid w:val="00D12AB1"/>
    <w:rsid w:val="00D16427"/>
    <w:rsid w:val="00D20573"/>
    <w:rsid w:val="00D22283"/>
    <w:rsid w:val="00D31A7C"/>
    <w:rsid w:val="00D421CB"/>
    <w:rsid w:val="00D4253B"/>
    <w:rsid w:val="00D42867"/>
    <w:rsid w:val="00D43494"/>
    <w:rsid w:val="00D43A5D"/>
    <w:rsid w:val="00D50983"/>
    <w:rsid w:val="00D54244"/>
    <w:rsid w:val="00D615C8"/>
    <w:rsid w:val="00D6225B"/>
    <w:rsid w:val="00D643A6"/>
    <w:rsid w:val="00D66CF0"/>
    <w:rsid w:val="00D72017"/>
    <w:rsid w:val="00D734F1"/>
    <w:rsid w:val="00D754CF"/>
    <w:rsid w:val="00D81F0F"/>
    <w:rsid w:val="00D8498A"/>
    <w:rsid w:val="00D8585F"/>
    <w:rsid w:val="00D8684A"/>
    <w:rsid w:val="00D87CAB"/>
    <w:rsid w:val="00D87F17"/>
    <w:rsid w:val="00D90492"/>
    <w:rsid w:val="00DA3168"/>
    <w:rsid w:val="00DA44D4"/>
    <w:rsid w:val="00DB19EF"/>
    <w:rsid w:val="00DB1C27"/>
    <w:rsid w:val="00DB5A41"/>
    <w:rsid w:val="00DD6792"/>
    <w:rsid w:val="00DD7644"/>
    <w:rsid w:val="00DE5FB0"/>
    <w:rsid w:val="00DE60B4"/>
    <w:rsid w:val="00DE7886"/>
    <w:rsid w:val="00E00A5B"/>
    <w:rsid w:val="00E01052"/>
    <w:rsid w:val="00E02ADE"/>
    <w:rsid w:val="00E06568"/>
    <w:rsid w:val="00E12899"/>
    <w:rsid w:val="00E16F5C"/>
    <w:rsid w:val="00E22478"/>
    <w:rsid w:val="00E226A0"/>
    <w:rsid w:val="00E26029"/>
    <w:rsid w:val="00E27DD0"/>
    <w:rsid w:val="00E30811"/>
    <w:rsid w:val="00E422C6"/>
    <w:rsid w:val="00E606F3"/>
    <w:rsid w:val="00E61694"/>
    <w:rsid w:val="00E701D7"/>
    <w:rsid w:val="00E716CE"/>
    <w:rsid w:val="00E764DF"/>
    <w:rsid w:val="00E80F37"/>
    <w:rsid w:val="00E817BA"/>
    <w:rsid w:val="00E83A42"/>
    <w:rsid w:val="00E871E4"/>
    <w:rsid w:val="00E91E5C"/>
    <w:rsid w:val="00E96624"/>
    <w:rsid w:val="00EA09D5"/>
    <w:rsid w:val="00EA3D5E"/>
    <w:rsid w:val="00EA627F"/>
    <w:rsid w:val="00EA704A"/>
    <w:rsid w:val="00EA7D6C"/>
    <w:rsid w:val="00EC1B12"/>
    <w:rsid w:val="00EC43E3"/>
    <w:rsid w:val="00EC5994"/>
    <w:rsid w:val="00ED002D"/>
    <w:rsid w:val="00ED2017"/>
    <w:rsid w:val="00ED4F64"/>
    <w:rsid w:val="00ED5FF6"/>
    <w:rsid w:val="00EE27E3"/>
    <w:rsid w:val="00F02236"/>
    <w:rsid w:val="00F035DD"/>
    <w:rsid w:val="00F03895"/>
    <w:rsid w:val="00F04331"/>
    <w:rsid w:val="00F168D8"/>
    <w:rsid w:val="00F17785"/>
    <w:rsid w:val="00F17E2E"/>
    <w:rsid w:val="00F17E6D"/>
    <w:rsid w:val="00F2010C"/>
    <w:rsid w:val="00F239A7"/>
    <w:rsid w:val="00F26DB3"/>
    <w:rsid w:val="00F3026D"/>
    <w:rsid w:val="00F34F0A"/>
    <w:rsid w:val="00F42550"/>
    <w:rsid w:val="00F507AE"/>
    <w:rsid w:val="00F515F6"/>
    <w:rsid w:val="00F54814"/>
    <w:rsid w:val="00F5608E"/>
    <w:rsid w:val="00F56A97"/>
    <w:rsid w:val="00F66500"/>
    <w:rsid w:val="00F7340B"/>
    <w:rsid w:val="00F75943"/>
    <w:rsid w:val="00F8011E"/>
    <w:rsid w:val="00F833A1"/>
    <w:rsid w:val="00F86BF9"/>
    <w:rsid w:val="00F872C6"/>
    <w:rsid w:val="00F9325A"/>
    <w:rsid w:val="00FB355F"/>
    <w:rsid w:val="00FB4B0E"/>
    <w:rsid w:val="00FC10FA"/>
    <w:rsid w:val="00FD28EC"/>
    <w:rsid w:val="00FD4965"/>
    <w:rsid w:val="00FD7DC2"/>
    <w:rsid w:val="00FE5607"/>
    <w:rsid w:val="00FE5918"/>
    <w:rsid w:val="00FE5B62"/>
    <w:rsid w:val="00FE6AF8"/>
    <w:rsid w:val="00FF428D"/>
    <w:rsid w:val="00FF6B3D"/>
    <w:rsid w:val="0C589FA6"/>
    <w:rsid w:val="0D578771"/>
    <w:rsid w:val="13719374"/>
    <w:rsid w:val="1DE19C04"/>
    <w:rsid w:val="1EBCF3C2"/>
    <w:rsid w:val="2EF70330"/>
    <w:rsid w:val="3764F94E"/>
    <w:rsid w:val="39C7347A"/>
    <w:rsid w:val="3FACBA22"/>
    <w:rsid w:val="49ADCF51"/>
    <w:rsid w:val="6442CC48"/>
    <w:rsid w:val="73DFCCD2"/>
  </w:rsids>
  <m:mathPr>
    <m:mathFont m:val="Cambria Math"/>
    <m:brkBin m:val="before"/>
    <m:brkBinSub m:val="--"/>
    <m:smallFrac m:val="0"/>
    <m:dispDef/>
    <m:lMargin m:val="0"/>
    <m:rMargin m:val="0"/>
    <m:defJc m:val="centerGroup"/>
    <m:wrapIndent m:val="1440"/>
    <m:intLim m:val="subSup"/>
    <m:naryLim m:val="undOvr"/>
  </m:mathPr>
  <w:themeFontLang w:val="fr-CA"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5A223"/>
  <w15:docId w15:val="{9FAE494A-284D-4BAA-A75A-93120AFAC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unhideWhenUsed="1" w:qFormat="1"/>
    <w:lsdException w:name="toc 5" w:semiHidden="1"/>
    <w:lsdException w:name="toc 6" w:semiHidden="1"/>
    <w:lsdException w:name="toc 7" w:semiHidden="1" w:uiPriority="39"/>
    <w:lsdException w:name="toc 8" w:semiHidden="1" w:uiPriority="39"/>
    <w:lsdException w:name="toc 9" w:semiHidden="1"/>
    <w:lsdException w:name="Normal Indent" w:semiHidden="1" w:uiPriority="49"/>
    <w:lsdException w:name="footnote text" w:semiHidden="1"/>
    <w:lsdException w:name="annotation text" w:semiHidden="1"/>
    <w:lsdException w:name="header" w:semiHidden="1" w:unhideWhenUsed="1"/>
    <w:lsdException w:name="footer"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4" w:qFormat="1"/>
    <w:lsdException w:name="List Number" w:semiHidden="1" w:uiPriority="5" w:qFormat="1"/>
    <w:lsdException w:name="List 2" w:semiHidden="1"/>
    <w:lsdException w:name="List 3" w:semiHidden="1"/>
    <w:lsdException w:name="List 4" w:semiHidden="1"/>
    <w:lsdException w:name="List 5" w:semiHidden="1"/>
    <w:lsdException w:name="List Bullet 2" w:semiHidden="1"/>
    <w:lsdException w:name="List Bullet 3" w:semiHidden="1" w:qFormat="1"/>
    <w:lsdException w:name="List Bullet 4" w:semiHidden="1"/>
    <w:lsdException w:name="List Bullet 5" w:semiHidden="1"/>
    <w:lsdException w:name="List Number 2" w:uiPriority="24"/>
    <w:lsdException w:name="List Number 3" w:uiPriority="24"/>
    <w:lsdException w:name="List Number 4" w:semiHidden="1"/>
    <w:lsdException w:name="List Number 5" w:semiHidden="1"/>
    <w:lsdException w:name="Title" w:uiPriority="2"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lsdException w:name="Date" w:semiHidden="1"/>
    <w:lsdException w:name="Body Text First Indent" w:semiHidden="1"/>
    <w:lsdException w:name="Body Text First Indent 2" w:semiHidden="1"/>
    <w:lsdException w:name="Note Heading" w:semiHidden="1" w:uiPriority="17" w:qFormat="1"/>
    <w:lsdException w:name="Body Text 2" w:semiHidden="1" w:uiPriority="1" w:qFormat="1"/>
    <w:lsdException w:name="Body Text 3" w:semiHidden="1" w:uiPriority="2"/>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lsdException w:name="Emphasis" w:semiHidden="1" w:uiPriority="3"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6"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qFormat="1"/>
    <w:lsdException w:name="Intense Reference"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135"/>
    <w:rPr>
      <w:rFonts w:ascii="Montserrat" w:eastAsiaTheme="minorEastAsia" w:hAnsi="Montserrat" w:cs="Arial"/>
      <w:sz w:val="22"/>
      <w:szCs w:val="22"/>
      <w:lang w:val="en-US" w:eastAsia="fr-CA"/>
    </w:rPr>
  </w:style>
  <w:style w:type="paragraph" w:styleId="Heading1">
    <w:name w:val="heading 1"/>
    <w:basedOn w:val="Normal"/>
    <w:next w:val="BodyText"/>
    <w:link w:val="Heading1Char"/>
    <w:uiPriority w:val="1"/>
    <w:qFormat/>
    <w:rsid w:val="00E716CE"/>
    <w:pPr>
      <w:keepNext/>
      <w:keepLines/>
      <w:pageBreakBefore/>
      <w:numPr>
        <w:numId w:val="20"/>
      </w:numPr>
      <w:suppressAutoHyphens/>
      <w:spacing w:before="120" w:after="120"/>
      <w:outlineLvl w:val="0"/>
    </w:pPr>
    <w:rPr>
      <w:rFonts w:eastAsia="Times New Roman"/>
      <w:bCs/>
      <w:caps/>
      <w:color w:val="F9423A" w:themeColor="text2"/>
      <w:kern w:val="32"/>
      <w:sz w:val="48"/>
      <w:szCs w:val="48"/>
      <w:lang w:eastAsia="en-US"/>
    </w:rPr>
  </w:style>
  <w:style w:type="paragraph" w:styleId="Heading2">
    <w:name w:val="heading 2"/>
    <w:basedOn w:val="Heading1"/>
    <w:next w:val="BodyText"/>
    <w:link w:val="Heading2Char"/>
    <w:uiPriority w:val="1"/>
    <w:qFormat/>
    <w:rsid w:val="00E716CE"/>
    <w:pPr>
      <w:pageBreakBefore w:val="0"/>
      <w:numPr>
        <w:ilvl w:val="1"/>
      </w:numPr>
      <w:pBdr>
        <w:top w:val="single" w:sz="4" w:space="9" w:color="F9423A" w:themeColor="accent1"/>
        <w:between w:val="single" w:sz="4" w:space="9" w:color="F9423A" w:themeColor="accent1"/>
      </w:pBdr>
      <w:tabs>
        <w:tab w:val="left" w:pos="0"/>
        <w:tab w:val="num" w:pos="720"/>
      </w:tabs>
      <w:spacing w:before="200"/>
      <w:outlineLvl w:val="1"/>
    </w:pPr>
    <w:rPr>
      <w:sz w:val="32"/>
      <w:szCs w:val="24"/>
    </w:rPr>
  </w:style>
  <w:style w:type="paragraph" w:styleId="Heading3">
    <w:name w:val="heading 3"/>
    <w:basedOn w:val="Heading2"/>
    <w:next w:val="BodyText"/>
    <w:link w:val="Heading3Char"/>
    <w:uiPriority w:val="1"/>
    <w:qFormat/>
    <w:rsid w:val="008D104D"/>
    <w:pPr>
      <w:numPr>
        <w:ilvl w:val="2"/>
      </w:numPr>
      <w:outlineLvl w:val="2"/>
    </w:pPr>
    <w:rPr>
      <w:rFonts w:eastAsiaTheme="majorEastAsia"/>
      <w:i/>
      <w:sz w:val="24"/>
    </w:rPr>
  </w:style>
  <w:style w:type="paragraph" w:styleId="Heading4">
    <w:name w:val="heading 4"/>
    <w:basedOn w:val="Normal"/>
    <w:next w:val="BodyText"/>
    <w:link w:val="Heading4Char"/>
    <w:uiPriority w:val="9"/>
    <w:unhideWhenUsed/>
    <w:qFormat/>
    <w:rsid w:val="007B5A64"/>
    <w:pPr>
      <w:keepNext/>
      <w:keepLines/>
      <w:numPr>
        <w:ilvl w:val="3"/>
        <w:numId w:val="20"/>
      </w:numPr>
      <w:spacing w:before="40" w:line="259" w:lineRule="auto"/>
      <w:outlineLvl w:val="3"/>
    </w:pPr>
    <w:rPr>
      <w:rFonts w:eastAsiaTheme="majorEastAsia"/>
      <w:i/>
      <w:iCs/>
      <w:caps/>
      <w:color w:val="F9423A" w:themeColor="text2"/>
      <w:lang w:eastAsia="en-US"/>
    </w:rPr>
  </w:style>
  <w:style w:type="paragraph" w:styleId="Heading5">
    <w:name w:val="heading 5"/>
    <w:basedOn w:val="Normal"/>
    <w:next w:val="Normal"/>
    <w:link w:val="Heading5Char"/>
    <w:uiPriority w:val="1"/>
    <w:qFormat/>
    <w:rsid w:val="00AA2DEA"/>
    <w:pPr>
      <w:keepNext/>
      <w:spacing w:after="40"/>
      <w:outlineLvl w:val="4"/>
    </w:pPr>
    <w:rPr>
      <w:rFonts w:eastAsia="Times New Roman"/>
      <w:caps/>
      <w:color w:val="F9423A" w:themeColor="text2"/>
      <w:sz w:val="24"/>
      <w:szCs w:val="24"/>
    </w:rPr>
  </w:style>
  <w:style w:type="paragraph" w:styleId="Heading6">
    <w:name w:val="heading 6"/>
    <w:basedOn w:val="Normal"/>
    <w:next w:val="Normal"/>
    <w:link w:val="Heading6Char"/>
    <w:uiPriority w:val="1"/>
    <w:qFormat/>
    <w:rsid w:val="00AA2DEA"/>
    <w:pPr>
      <w:keepNext/>
      <w:pBdr>
        <w:top w:val="single" w:sz="4" w:space="9" w:color="F9423A" w:themeColor="accent1"/>
      </w:pBdr>
      <w:spacing w:before="240" w:after="120"/>
      <w:outlineLvl w:val="5"/>
    </w:pPr>
    <w:rPr>
      <w:rFonts w:eastAsia="Times New Roman"/>
      <w:i/>
      <w:caps/>
      <w:color w:val="F9423A"/>
      <w:sz w:val="18"/>
      <w:szCs w:val="24"/>
    </w:rPr>
  </w:style>
  <w:style w:type="paragraph" w:styleId="Heading7">
    <w:name w:val="heading 7"/>
    <w:basedOn w:val="Normal"/>
    <w:next w:val="Normal"/>
    <w:link w:val="Heading7Char"/>
    <w:uiPriority w:val="5"/>
    <w:qFormat/>
    <w:rsid w:val="00AA2DEA"/>
    <w:pPr>
      <w:keepNext/>
      <w:spacing w:before="120" w:after="120"/>
      <w:outlineLvl w:val="6"/>
    </w:pPr>
    <w:rPr>
      <w:b/>
      <w:caps/>
      <w:color w:val="F9423A" w:themeColor="text2"/>
      <w:sz w:val="24"/>
    </w:rPr>
  </w:style>
  <w:style w:type="paragraph" w:styleId="Heading8">
    <w:name w:val="heading 8"/>
    <w:basedOn w:val="Normal"/>
    <w:next w:val="Normal"/>
    <w:link w:val="Heading8Char"/>
    <w:uiPriority w:val="5"/>
    <w:qFormat/>
    <w:rsid w:val="00AA2DEA"/>
    <w:pPr>
      <w:keepNext/>
      <w:spacing w:before="120" w:after="60"/>
      <w:outlineLvl w:val="7"/>
    </w:pPr>
    <w:rPr>
      <w:caps/>
      <w:color w:val="F9423A" w:themeColor="text2"/>
      <w:sz w:val="18"/>
    </w:rPr>
  </w:style>
  <w:style w:type="paragraph" w:styleId="Heading9">
    <w:name w:val="heading 9"/>
    <w:basedOn w:val="Normal"/>
    <w:next w:val="Normal"/>
    <w:link w:val="Heading9Char"/>
    <w:uiPriority w:val="5"/>
    <w:qFormat/>
    <w:rsid w:val="005B07BC"/>
    <w:pPr>
      <w:keepNext/>
      <w:keepLines/>
      <w:pBdr>
        <w:top w:val="single" w:sz="6" w:space="1" w:color="F9423A" w:themeColor="accent1"/>
      </w:pBdr>
      <w:spacing w:before="480" w:after="240"/>
      <w:ind w:right="29"/>
      <w:outlineLvl w:val="8"/>
    </w:pPr>
    <w:rPr>
      <w:caps/>
      <w:color w:val="F9423A" w:themeColor="text2"/>
      <w:spacing w:val="10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1166A"/>
    <w:pPr>
      <w:suppressAutoHyphens/>
      <w:spacing w:before="120" w:after="120"/>
    </w:pPr>
    <w:rPr>
      <w:rFonts w:ascii="Gentium Basic" w:eastAsia="Arial" w:hAnsi="Gentium Basic" w:cs="Times New Roman"/>
      <w:sz w:val="24"/>
      <w:lang w:eastAsia="en-US"/>
    </w:rPr>
  </w:style>
  <w:style w:type="character" w:customStyle="1" w:styleId="BodyTextChar">
    <w:name w:val="Body Text Char"/>
    <w:basedOn w:val="DefaultParagraphFont"/>
    <w:link w:val="BodyText"/>
    <w:rsid w:val="0041166A"/>
    <w:rPr>
      <w:rFonts w:ascii="Gentium Basic" w:eastAsia="Arial" w:hAnsi="Gentium Basic"/>
      <w:sz w:val="24"/>
      <w:szCs w:val="22"/>
      <w:lang w:val="en-US"/>
    </w:rPr>
  </w:style>
  <w:style w:type="paragraph" w:styleId="Subtitle">
    <w:name w:val="Subtitle"/>
    <w:basedOn w:val="Normal"/>
    <w:next w:val="Normal"/>
    <w:link w:val="SubtitleChar"/>
    <w:uiPriority w:val="7"/>
    <w:qFormat/>
    <w:rsid w:val="00AB2D7E"/>
    <w:pPr>
      <w:numPr>
        <w:ilvl w:val="1"/>
      </w:numPr>
      <w:spacing w:after="240"/>
      <w:jc w:val="center"/>
    </w:pPr>
    <w:rPr>
      <w:rFonts w:eastAsiaTheme="majorEastAsia"/>
      <w:iCs/>
      <w:color w:val="F9423A" w:themeColor="text2"/>
      <w:spacing w:val="15"/>
      <w:sz w:val="32"/>
    </w:rPr>
  </w:style>
  <w:style w:type="character" w:customStyle="1" w:styleId="SubtitleChar">
    <w:name w:val="Subtitle Char"/>
    <w:basedOn w:val="DefaultParagraphFont"/>
    <w:link w:val="Subtitle"/>
    <w:uiPriority w:val="7"/>
    <w:rsid w:val="00AB2D7E"/>
    <w:rPr>
      <w:rFonts w:ascii="Montserrat" w:eastAsiaTheme="majorEastAsia" w:hAnsi="Montserrat" w:cs="Arial"/>
      <w:iCs/>
      <w:color w:val="F9423A" w:themeColor="text2"/>
      <w:spacing w:val="15"/>
      <w:sz w:val="32"/>
      <w:szCs w:val="22"/>
      <w:lang w:val="en-US" w:eastAsia="fr-CA"/>
    </w:rPr>
  </w:style>
  <w:style w:type="paragraph" w:styleId="NormalWeb">
    <w:name w:val="Normal (Web)"/>
    <w:basedOn w:val="Normal"/>
    <w:uiPriority w:val="99"/>
    <w:semiHidden/>
    <w:rsid w:val="008D104D"/>
    <w:pPr>
      <w:spacing w:before="100" w:beforeAutospacing="1" w:after="100" w:afterAutospacing="1"/>
    </w:pPr>
    <w:rPr>
      <w:rFonts w:ascii="Times New Roman" w:hAnsi="Times New Roman"/>
      <w:sz w:val="24"/>
    </w:rPr>
  </w:style>
  <w:style w:type="numbering" w:customStyle="1" w:styleId="Style1">
    <w:name w:val="Style1"/>
    <w:uiPriority w:val="99"/>
    <w:rsid w:val="008D104D"/>
    <w:pPr>
      <w:numPr>
        <w:numId w:val="8"/>
      </w:numPr>
    </w:pPr>
  </w:style>
  <w:style w:type="paragraph" w:styleId="Header">
    <w:name w:val="header"/>
    <w:basedOn w:val="Normal"/>
    <w:link w:val="HeaderChar"/>
    <w:uiPriority w:val="99"/>
    <w:semiHidden/>
    <w:rsid w:val="008D104D"/>
    <w:pPr>
      <w:tabs>
        <w:tab w:val="center" w:pos="4320"/>
        <w:tab w:val="right" w:pos="8640"/>
      </w:tabs>
    </w:pPr>
  </w:style>
  <w:style w:type="character" w:customStyle="1" w:styleId="HeaderChar">
    <w:name w:val="Header Char"/>
    <w:basedOn w:val="DefaultParagraphFont"/>
    <w:link w:val="Header"/>
    <w:uiPriority w:val="99"/>
    <w:semiHidden/>
    <w:rsid w:val="008D104D"/>
    <w:rPr>
      <w:rFonts w:ascii="Montserrat" w:eastAsiaTheme="minorHAnsi" w:hAnsi="Montserrat" w:cstheme="minorBidi"/>
      <w:szCs w:val="22"/>
      <w:lang w:val="en-CA" w:eastAsia="fr-CA"/>
    </w:rPr>
  </w:style>
  <w:style w:type="character" w:customStyle="1" w:styleId="Heading6Char">
    <w:name w:val="Heading 6 Char"/>
    <w:basedOn w:val="DefaultParagraphFont"/>
    <w:link w:val="Heading6"/>
    <w:uiPriority w:val="1"/>
    <w:rsid w:val="00AA2DEA"/>
    <w:rPr>
      <w:rFonts w:ascii="Arial" w:hAnsi="Arial" w:cs="Arial"/>
      <w:i/>
      <w:caps/>
      <w:color w:val="F9423A"/>
      <w:sz w:val="18"/>
      <w:szCs w:val="24"/>
      <w:lang w:val="en-CA" w:eastAsia="fr-CA"/>
    </w:rPr>
  </w:style>
  <w:style w:type="paragraph" w:styleId="Title">
    <w:name w:val="Title"/>
    <w:basedOn w:val="Normal"/>
    <w:next w:val="Normal"/>
    <w:link w:val="TitleChar"/>
    <w:uiPriority w:val="6"/>
    <w:qFormat/>
    <w:rsid w:val="0041166A"/>
    <w:pPr>
      <w:spacing w:before="220" w:after="240"/>
    </w:pPr>
    <w:rPr>
      <w:rFonts w:eastAsiaTheme="majorEastAsia"/>
      <w:bCs/>
      <w:caps/>
      <w:color w:val="F9423A" w:themeColor="text2"/>
      <w:kern w:val="28"/>
      <w:sz w:val="48"/>
      <w:szCs w:val="48"/>
    </w:rPr>
  </w:style>
  <w:style w:type="character" w:customStyle="1" w:styleId="TitleChar">
    <w:name w:val="Title Char"/>
    <w:basedOn w:val="DefaultParagraphFont"/>
    <w:link w:val="Title"/>
    <w:uiPriority w:val="6"/>
    <w:rsid w:val="0041166A"/>
    <w:rPr>
      <w:rFonts w:ascii="Montserrat" w:eastAsiaTheme="majorEastAsia" w:hAnsi="Montserrat" w:cs="Arial"/>
      <w:bCs/>
      <w:caps/>
      <w:color w:val="F9423A" w:themeColor="text2"/>
      <w:kern w:val="28"/>
      <w:sz w:val="48"/>
      <w:szCs w:val="48"/>
      <w:lang w:val="en-US" w:eastAsia="fr-CA"/>
    </w:rPr>
  </w:style>
  <w:style w:type="character" w:customStyle="1" w:styleId="Heading1Char">
    <w:name w:val="Heading 1 Char"/>
    <w:basedOn w:val="DefaultParagraphFont"/>
    <w:link w:val="Heading1"/>
    <w:uiPriority w:val="1"/>
    <w:rsid w:val="00E716CE"/>
    <w:rPr>
      <w:rFonts w:ascii="Arial" w:hAnsi="Arial" w:cs="Arial"/>
      <w:bCs/>
      <w:caps/>
      <w:color w:val="F9423A" w:themeColor="text2"/>
      <w:kern w:val="32"/>
      <w:sz w:val="48"/>
      <w:szCs w:val="48"/>
      <w:lang w:val="en-CA"/>
    </w:rPr>
  </w:style>
  <w:style w:type="character" w:customStyle="1" w:styleId="Heading2Char">
    <w:name w:val="Heading 2 Char"/>
    <w:basedOn w:val="DefaultParagraphFont"/>
    <w:link w:val="Heading2"/>
    <w:uiPriority w:val="1"/>
    <w:rsid w:val="00E716CE"/>
    <w:rPr>
      <w:rFonts w:ascii="Arial" w:hAnsi="Arial" w:cs="Arial"/>
      <w:bCs/>
      <w:caps/>
      <w:color w:val="F9423A" w:themeColor="text2"/>
      <w:kern w:val="32"/>
      <w:sz w:val="32"/>
      <w:szCs w:val="24"/>
      <w:lang w:val="en-CA"/>
    </w:rPr>
  </w:style>
  <w:style w:type="character" w:customStyle="1" w:styleId="Heading3Char">
    <w:name w:val="Heading 3 Char"/>
    <w:link w:val="Heading3"/>
    <w:uiPriority w:val="1"/>
    <w:rsid w:val="00E716CE"/>
    <w:rPr>
      <w:rFonts w:ascii="Arial" w:eastAsiaTheme="majorEastAsia" w:hAnsi="Arial" w:cs="Arial"/>
      <w:bCs/>
      <w:i/>
      <w:caps/>
      <w:color w:val="F9423A" w:themeColor="text2"/>
      <w:kern w:val="32"/>
      <w:sz w:val="24"/>
      <w:szCs w:val="24"/>
      <w:lang w:val="en-CA"/>
    </w:rPr>
  </w:style>
  <w:style w:type="character" w:customStyle="1" w:styleId="Heading4Char">
    <w:name w:val="Heading 4 Char"/>
    <w:basedOn w:val="DefaultParagraphFont"/>
    <w:link w:val="Heading4"/>
    <w:uiPriority w:val="9"/>
    <w:rsid w:val="007B5A64"/>
    <w:rPr>
      <w:rFonts w:ascii="Arial" w:eastAsiaTheme="majorEastAsia" w:hAnsi="Arial" w:cs="Arial"/>
      <w:i/>
      <w:iCs/>
      <w:caps/>
      <w:color w:val="F9423A" w:themeColor="text2"/>
      <w:sz w:val="22"/>
      <w:szCs w:val="22"/>
      <w:lang w:val="en-CA"/>
    </w:rPr>
  </w:style>
  <w:style w:type="character" w:customStyle="1" w:styleId="Heading5Char">
    <w:name w:val="Heading 5 Char"/>
    <w:basedOn w:val="DefaultParagraphFont"/>
    <w:link w:val="Heading5"/>
    <w:uiPriority w:val="1"/>
    <w:rsid w:val="00AA2DEA"/>
    <w:rPr>
      <w:rFonts w:ascii="Arial" w:hAnsi="Arial" w:cs="Arial"/>
      <w:caps/>
      <w:color w:val="F9423A" w:themeColor="text2"/>
      <w:sz w:val="24"/>
      <w:szCs w:val="24"/>
      <w:lang w:val="en-CA" w:eastAsia="fr-CA"/>
    </w:rPr>
  </w:style>
  <w:style w:type="character" w:customStyle="1" w:styleId="Heading7Char">
    <w:name w:val="Heading 7 Char"/>
    <w:basedOn w:val="DefaultParagraphFont"/>
    <w:link w:val="Heading7"/>
    <w:uiPriority w:val="5"/>
    <w:rsid w:val="00AA2DEA"/>
    <w:rPr>
      <w:rFonts w:ascii="Arial" w:eastAsiaTheme="minorHAnsi" w:hAnsi="Arial" w:cs="Arial"/>
      <w:b/>
      <w:caps/>
      <w:color w:val="F9423A" w:themeColor="text2"/>
      <w:sz w:val="24"/>
      <w:szCs w:val="22"/>
      <w:lang w:val="en-CA" w:eastAsia="fr-CA"/>
    </w:rPr>
  </w:style>
  <w:style w:type="character" w:customStyle="1" w:styleId="Heading8Char">
    <w:name w:val="Heading 8 Char"/>
    <w:basedOn w:val="DefaultParagraphFont"/>
    <w:link w:val="Heading8"/>
    <w:uiPriority w:val="5"/>
    <w:rsid w:val="00AA2DEA"/>
    <w:rPr>
      <w:rFonts w:ascii="Arial" w:eastAsiaTheme="minorHAnsi" w:hAnsi="Arial" w:cs="Arial"/>
      <w:caps/>
      <w:color w:val="F9423A" w:themeColor="text2"/>
      <w:sz w:val="18"/>
      <w:szCs w:val="22"/>
      <w:lang w:val="en-CA" w:eastAsia="fr-CA"/>
    </w:rPr>
  </w:style>
  <w:style w:type="character" w:customStyle="1" w:styleId="Heading9Char">
    <w:name w:val="Heading 9 Char"/>
    <w:basedOn w:val="DefaultParagraphFont"/>
    <w:link w:val="Heading9"/>
    <w:uiPriority w:val="5"/>
    <w:rsid w:val="005B07BC"/>
    <w:rPr>
      <w:rFonts w:ascii="Montserrat" w:eastAsiaTheme="minorEastAsia" w:hAnsi="Montserrat" w:cs="Arial"/>
      <w:caps/>
      <w:color w:val="F9423A" w:themeColor="text2"/>
      <w:spacing w:val="100"/>
      <w:sz w:val="40"/>
      <w:szCs w:val="40"/>
      <w:lang w:val="en-US" w:eastAsia="fr-CA"/>
    </w:rPr>
  </w:style>
  <w:style w:type="character" w:styleId="Hyperlink">
    <w:name w:val="Hyperlink"/>
    <w:basedOn w:val="DefaultParagraphFont"/>
    <w:uiPriority w:val="99"/>
    <w:qFormat/>
    <w:rsid w:val="00456FED"/>
    <w:rPr>
      <w:rFonts w:ascii="Montserrat" w:hAnsi="Montserrat" w:cs="Arial"/>
      <w:color w:val="0046AD" w:themeColor="hyperlink"/>
      <w:u w:val="single"/>
    </w:rPr>
  </w:style>
  <w:style w:type="paragraph" w:styleId="BalloonText">
    <w:name w:val="Balloon Text"/>
    <w:basedOn w:val="Normal"/>
    <w:link w:val="BalloonTextChar"/>
    <w:uiPriority w:val="99"/>
    <w:semiHidden/>
    <w:rsid w:val="008D104D"/>
    <w:rPr>
      <w:rFonts w:ascii="Tahoma" w:hAnsi="Tahoma" w:cs="Tahoma"/>
      <w:sz w:val="16"/>
      <w:szCs w:val="16"/>
    </w:rPr>
  </w:style>
  <w:style w:type="character" w:customStyle="1" w:styleId="BalloonTextChar">
    <w:name w:val="Balloon Text Char"/>
    <w:basedOn w:val="DefaultParagraphFont"/>
    <w:link w:val="BalloonText"/>
    <w:uiPriority w:val="99"/>
    <w:semiHidden/>
    <w:rsid w:val="008D104D"/>
    <w:rPr>
      <w:rFonts w:ascii="Tahoma" w:eastAsiaTheme="minorHAnsi" w:hAnsi="Tahoma" w:cs="Tahoma"/>
      <w:sz w:val="16"/>
      <w:szCs w:val="16"/>
      <w:lang w:val="en-CA" w:eastAsia="fr-CA"/>
    </w:rPr>
  </w:style>
  <w:style w:type="table" w:styleId="TableGrid">
    <w:name w:val="Table Grid"/>
    <w:basedOn w:val="TableNormal"/>
    <w:uiPriority w:val="59"/>
    <w:rsid w:val="008D1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ientno">
    <w:name w:val="Client no"/>
    <w:basedOn w:val="Normal"/>
    <w:uiPriority w:val="9"/>
    <w:qFormat/>
    <w:rsid w:val="00C11A11"/>
    <w:rPr>
      <w:caps/>
      <w:color w:val="F9423A" w:themeColor="text2"/>
      <w:sz w:val="26"/>
      <w:szCs w:val="20"/>
    </w:rPr>
  </w:style>
  <w:style w:type="character" w:styleId="IntenseReference">
    <w:name w:val="Intense Reference"/>
    <w:basedOn w:val="DefaultParagraphFont"/>
    <w:uiPriority w:val="99"/>
    <w:semiHidden/>
    <w:qFormat/>
    <w:rsid w:val="008D104D"/>
    <w:rPr>
      <w:b/>
      <w:bCs/>
      <w:smallCaps/>
      <w:color w:val="D8E6F0" w:themeColor="accent2"/>
      <w:spacing w:val="5"/>
      <w:u w:val="single"/>
    </w:rPr>
  </w:style>
  <w:style w:type="paragraph" w:customStyle="1" w:styleId="RefWSP">
    <w:name w:val="Ref WSP"/>
    <w:basedOn w:val="Normal"/>
    <w:uiPriority w:val="9"/>
    <w:qFormat/>
    <w:rsid w:val="005D37B3"/>
    <w:pPr>
      <w:tabs>
        <w:tab w:val="right" w:pos="7286"/>
        <w:tab w:val="right" w:pos="7740"/>
      </w:tabs>
    </w:pPr>
    <w:rPr>
      <w:caps/>
      <w:color w:val="F9423A" w:themeColor="text2"/>
      <w:sz w:val="16"/>
    </w:rPr>
  </w:style>
  <w:style w:type="paragraph" w:styleId="TOC4">
    <w:name w:val="toc 4"/>
    <w:basedOn w:val="Normal"/>
    <w:next w:val="Normal"/>
    <w:autoRedefine/>
    <w:uiPriority w:val="39"/>
    <w:unhideWhenUsed/>
    <w:qFormat/>
    <w:rsid w:val="009737CD"/>
    <w:pPr>
      <w:tabs>
        <w:tab w:val="left" w:pos="4700"/>
        <w:tab w:val="right" w:leader="dot" w:pos="9000"/>
      </w:tabs>
      <w:ind w:left="3960" w:right="360" w:hanging="720"/>
    </w:pPr>
    <w:rPr>
      <w:noProof/>
      <w:sz w:val="17"/>
      <w:szCs w:val="17"/>
    </w:rPr>
  </w:style>
  <w:style w:type="paragraph" w:styleId="NoSpacing">
    <w:name w:val="No Spacing"/>
    <w:uiPriority w:val="99"/>
    <w:semiHidden/>
    <w:rsid w:val="008D104D"/>
    <w:rPr>
      <w:rFonts w:ascii="Arial" w:eastAsiaTheme="minorHAnsi" w:hAnsi="Arial" w:cstheme="minorBidi"/>
      <w:szCs w:val="22"/>
      <w:lang w:eastAsia="fr-CA"/>
    </w:rPr>
  </w:style>
  <w:style w:type="table" w:customStyle="1" w:styleId="Grilledutableau2">
    <w:name w:val="Grille du tableau2"/>
    <w:basedOn w:val="TableNormal"/>
    <w:next w:val="TableGrid"/>
    <w:uiPriority w:val="59"/>
    <w:rsid w:val="00B216BB"/>
    <w:rPr>
      <w:rFonts w:ascii="Calibri" w:eastAsia="Calibri" w:hAnsi="Calibri" w:cs="Arial"/>
      <w:sz w:val="22"/>
      <w:szCs w:val="22"/>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 1"/>
    <w:basedOn w:val="TableNormal"/>
    <w:uiPriority w:val="59"/>
    <w:rsid w:val="008D104D"/>
    <w:rPr>
      <w:rFonts w:ascii="Gentium Basic" w:eastAsia="Calibri" w:hAnsi="Gentium Basic" w:cs="Arial"/>
      <w:sz w:val="18"/>
      <w:szCs w:val="22"/>
      <w:lang w:eastAsia="fr-CA"/>
    </w:rPr>
    <w:tblPr>
      <w:tblStyleRowBandSize w:val="1"/>
      <w:tblStyleColBandSize w:val="1"/>
      <w:tblBorders>
        <w:top w:val="single" w:sz="4" w:space="0" w:color="F9423A" w:themeColor="accent1"/>
        <w:left w:val="single" w:sz="4" w:space="0" w:color="F9423A" w:themeColor="accent1"/>
        <w:bottom w:val="single" w:sz="4" w:space="0" w:color="F9423A" w:themeColor="accent1"/>
        <w:right w:val="single" w:sz="4" w:space="0" w:color="F9423A" w:themeColor="accent1"/>
        <w:insideH w:val="single" w:sz="4" w:space="0" w:color="F9423A" w:themeColor="accent1"/>
        <w:insideV w:val="single" w:sz="4" w:space="0" w:color="F9423A" w:themeColor="accent1"/>
      </w:tblBorders>
      <w:tblCellMar>
        <w:top w:w="43" w:type="dxa"/>
        <w:left w:w="43" w:type="dxa"/>
        <w:bottom w:w="43" w:type="dxa"/>
        <w:right w:w="43" w:type="dxa"/>
      </w:tblCellMar>
    </w:tblPr>
    <w:trPr>
      <w:cantSplit/>
    </w:trPr>
    <w:tcPr>
      <w:shd w:val="clear" w:color="auto" w:fill="auto"/>
    </w:tcPr>
    <w:tblStylePr w:type="firstRow">
      <w:pPr>
        <w:jc w:val="left"/>
      </w:pPr>
      <w:rPr>
        <w:rFonts w:ascii="___WRD_EMBED_SUB_174" w:hAnsi="___WRD_EMBED_SUB_174"/>
        <w:b w:val="0"/>
        <w:i w:val="0"/>
        <w:caps/>
        <w:smallCaps w:val="0"/>
        <w:spacing w:val="0"/>
        <w:sz w:val="18"/>
      </w:rPr>
      <w:tblPr/>
      <w:trPr>
        <w:cantSplit w:val="0"/>
      </w:trPr>
      <w:tcPr>
        <w:tcBorders>
          <w:top w:val="nil"/>
          <w:left w:val="nil"/>
          <w:bottom w:val="single" w:sz="4" w:space="0" w:color="F9423A" w:themeColor="accent1"/>
          <w:right w:val="nil"/>
          <w:insideV w:val="nil"/>
        </w:tcBorders>
        <w:shd w:val="clear" w:color="auto" w:fill="FFFFFF" w:themeFill="background1"/>
        <w:vAlign w:val="bottom"/>
      </w:tcPr>
    </w:tblStylePr>
    <w:tblStylePr w:type="firstCol">
      <w:tblPr/>
      <w:tcPr>
        <w:shd w:val="clear" w:color="auto" w:fill="B7D1E3" w:themeFill="accent2" w:themeFillShade="E6"/>
      </w:tcPr>
    </w:tblStylePr>
    <w:tblStylePr w:type="band2Vert">
      <w:tblPr/>
      <w:tcPr>
        <w:shd w:val="clear" w:color="auto" w:fill="D1D8DE" w:themeFill="accent4" w:themeFillTint="33"/>
      </w:tcPr>
    </w:tblStylePr>
  </w:style>
  <w:style w:type="table" w:customStyle="1" w:styleId="Table2">
    <w:name w:val="Table 2"/>
    <w:basedOn w:val="TableNormal"/>
    <w:uiPriority w:val="99"/>
    <w:rsid w:val="008D104D"/>
    <w:rPr>
      <w:rFonts w:ascii="Gentium Basic" w:hAnsi="Gentium Basic"/>
      <w:sz w:val="18"/>
    </w:rPr>
    <w:tblPr>
      <w:tblStyleRowBandSize w:val="1"/>
      <w:tblStyleColBandSize w:val="1"/>
      <w:tblCellMar>
        <w:top w:w="43" w:type="dxa"/>
        <w:left w:w="43" w:type="dxa"/>
        <w:bottom w:w="43" w:type="dxa"/>
        <w:right w:w="43" w:type="dxa"/>
      </w:tblCellMar>
    </w:tblPr>
    <w:trPr>
      <w:cantSplit/>
    </w:trPr>
    <w:tblStylePr w:type="firstRow">
      <w:pPr>
        <w:jc w:val="center"/>
      </w:pPr>
      <w:rPr>
        <w:rFonts w:ascii="___WRD_EMBED_SUB_174" w:hAnsi="___WRD_EMBED_SUB_174"/>
        <w:i/>
        <w:caps w:val="0"/>
        <w:smallCaps/>
        <w:color w:val="F9423A" w:themeColor="text2"/>
        <w:sz w:val="18"/>
      </w:rPr>
    </w:tblStylePr>
    <w:tblStylePr w:type="firstCol">
      <w:tblPr/>
      <w:tcPr>
        <w:shd w:val="clear" w:color="auto" w:fill="EFF4F9" w:themeFill="accent2" w:themeFillTint="66"/>
      </w:tcPr>
    </w:tblStylePr>
    <w:tblStylePr w:type="band2Vert">
      <w:tblPr/>
      <w:tcPr>
        <w:shd w:val="clear" w:color="auto" w:fill="F7F9FC" w:themeFill="accent2" w:themeFillTint="33"/>
      </w:tcPr>
    </w:tblStylePr>
  </w:style>
  <w:style w:type="paragraph" w:styleId="Footer">
    <w:name w:val="footer"/>
    <w:basedOn w:val="Normal"/>
    <w:link w:val="FooterChar"/>
    <w:uiPriority w:val="99"/>
    <w:qFormat/>
    <w:rsid w:val="008D104D"/>
    <w:pPr>
      <w:tabs>
        <w:tab w:val="center" w:pos="4320"/>
        <w:tab w:val="right" w:pos="8640"/>
      </w:tabs>
    </w:pPr>
    <w:rPr>
      <w:color w:val="F9423A" w:themeColor="text2"/>
      <w:sz w:val="14"/>
    </w:rPr>
  </w:style>
  <w:style w:type="character" w:customStyle="1" w:styleId="FooterChar">
    <w:name w:val="Footer Char"/>
    <w:basedOn w:val="DefaultParagraphFont"/>
    <w:link w:val="Footer"/>
    <w:uiPriority w:val="99"/>
    <w:rsid w:val="008D104D"/>
    <w:rPr>
      <w:rFonts w:ascii="Montserrat" w:eastAsiaTheme="minorHAnsi" w:hAnsi="Montserrat" w:cstheme="minorBidi"/>
      <w:color w:val="F9423A" w:themeColor="text2"/>
      <w:sz w:val="14"/>
      <w:szCs w:val="22"/>
      <w:lang w:val="en-CA" w:eastAsia="fr-CA"/>
    </w:rPr>
  </w:style>
  <w:style w:type="character" w:styleId="PlaceholderText">
    <w:name w:val="Placeholder Text"/>
    <w:basedOn w:val="DefaultParagraphFont"/>
    <w:uiPriority w:val="99"/>
    <w:semiHidden/>
    <w:rsid w:val="008D104D"/>
    <w:rPr>
      <w:color w:val="808080"/>
    </w:rPr>
  </w:style>
  <w:style w:type="paragraph" w:styleId="NormalIndent">
    <w:name w:val="Normal Indent"/>
    <w:basedOn w:val="Normal"/>
    <w:uiPriority w:val="49"/>
    <w:semiHidden/>
    <w:rsid w:val="00482A51"/>
    <w:pPr>
      <w:ind w:left="3600"/>
    </w:pPr>
    <w:rPr>
      <w:rFonts w:eastAsiaTheme="majorEastAsia"/>
    </w:rPr>
  </w:style>
  <w:style w:type="table" w:customStyle="1" w:styleId="Grilledutableau1">
    <w:name w:val="Grille du tableau1"/>
    <w:basedOn w:val="TableNormal"/>
    <w:next w:val="TableGrid"/>
    <w:uiPriority w:val="59"/>
    <w:rsid w:val="008D104D"/>
    <w:rPr>
      <w:rFonts w:asciiTheme="minorHAnsi" w:eastAsiaTheme="minorHAnsi" w:hAnsiTheme="minorHAnsi" w:cstheme="minorBidi"/>
      <w:sz w:val="22"/>
      <w:szCs w:val="22"/>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D104D"/>
    <w:rPr>
      <w:rFonts w:asciiTheme="minorHAnsi" w:eastAsiaTheme="minorHAnsi" w:hAnsiTheme="minorHAnsi" w:cstheme="minorBidi"/>
      <w:sz w:val="22"/>
      <w:szCs w:val="22"/>
      <w:lang w:eastAsia="fr-C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27172F"/>
    <w:tblPr/>
  </w:style>
  <w:style w:type="paragraph" w:styleId="TOC1">
    <w:name w:val="toc 1"/>
    <w:basedOn w:val="Normal"/>
    <w:next w:val="Normal"/>
    <w:autoRedefine/>
    <w:uiPriority w:val="39"/>
    <w:qFormat/>
    <w:rsid w:val="008D104D"/>
    <w:pPr>
      <w:keepNext/>
      <w:tabs>
        <w:tab w:val="left" w:pos="3960"/>
        <w:tab w:val="right" w:leader="dot" w:pos="9720"/>
      </w:tabs>
      <w:spacing w:before="240" w:after="60"/>
      <w:ind w:left="3960" w:right="360" w:hanging="720"/>
    </w:pPr>
    <w:rPr>
      <w:caps/>
      <w:noProof/>
      <w:color w:val="F9423A" w:themeColor="text2"/>
      <w:sz w:val="24"/>
    </w:rPr>
  </w:style>
  <w:style w:type="paragraph" w:styleId="TOC2">
    <w:name w:val="toc 2"/>
    <w:basedOn w:val="Normal"/>
    <w:next w:val="Normal"/>
    <w:autoRedefine/>
    <w:uiPriority w:val="39"/>
    <w:qFormat/>
    <w:rsid w:val="008D104D"/>
    <w:pPr>
      <w:tabs>
        <w:tab w:val="left" w:pos="3960"/>
        <w:tab w:val="right" w:leader="dot" w:pos="9720"/>
      </w:tabs>
      <w:spacing w:before="120" w:after="60"/>
      <w:ind w:left="3960" w:right="360" w:hanging="720"/>
    </w:pPr>
    <w:rPr>
      <w:b/>
      <w:noProof/>
      <w:color w:val="F9423A" w:themeColor="text2"/>
    </w:rPr>
  </w:style>
  <w:style w:type="paragraph" w:styleId="TOC3">
    <w:name w:val="toc 3"/>
    <w:basedOn w:val="Normal"/>
    <w:next w:val="Normal"/>
    <w:autoRedefine/>
    <w:uiPriority w:val="39"/>
    <w:unhideWhenUsed/>
    <w:qFormat/>
    <w:rsid w:val="008D104D"/>
    <w:pPr>
      <w:tabs>
        <w:tab w:val="left" w:pos="3960"/>
        <w:tab w:val="right" w:leader="dot" w:pos="9720"/>
      </w:tabs>
      <w:spacing w:after="60"/>
      <w:ind w:left="3960" w:right="360" w:hanging="720"/>
    </w:pPr>
    <w:rPr>
      <w:noProof/>
      <w:w w:val="90"/>
      <w:sz w:val="18"/>
    </w:rPr>
  </w:style>
  <w:style w:type="paragraph" w:customStyle="1" w:styleId="TitreTM">
    <w:name w:val="Titre TM"/>
    <w:basedOn w:val="Normal"/>
    <w:uiPriority w:val="99"/>
    <w:semiHidden/>
    <w:qFormat/>
    <w:rsid w:val="001136C8"/>
    <w:rPr>
      <w:b/>
      <w:caps/>
      <w:color w:val="FF0000"/>
      <w:sz w:val="52"/>
    </w:rPr>
  </w:style>
  <w:style w:type="paragraph" w:styleId="ListNumber">
    <w:name w:val="List Number"/>
    <w:basedOn w:val="BodyText"/>
    <w:uiPriority w:val="5"/>
    <w:qFormat/>
    <w:rsid w:val="00C87E40"/>
    <w:pPr>
      <w:numPr>
        <w:numId w:val="7"/>
      </w:numPr>
      <w:spacing w:before="60" w:after="60"/>
      <w:contextualSpacing/>
    </w:pPr>
    <w:rPr>
      <w:szCs w:val="20"/>
    </w:rPr>
  </w:style>
  <w:style w:type="paragraph" w:styleId="ListBullet">
    <w:name w:val="List Bullet"/>
    <w:basedOn w:val="BodyText"/>
    <w:uiPriority w:val="4"/>
    <w:qFormat/>
    <w:rsid w:val="008D104D"/>
    <w:pPr>
      <w:numPr>
        <w:numId w:val="6"/>
      </w:numPr>
      <w:tabs>
        <w:tab w:val="left" w:pos="360"/>
      </w:tabs>
      <w:suppressAutoHyphens w:val="0"/>
      <w:spacing w:before="60" w:after="60"/>
    </w:pPr>
    <w:rPr>
      <w:rFonts w:eastAsiaTheme="minorHAnsi"/>
      <w:szCs w:val="18"/>
      <w:lang w:eastAsia="fr-CA"/>
    </w:rPr>
  </w:style>
  <w:style w:type="paragraph" w:styleId="ListParagraph">
    <w:name w:val="List Paragraph"/>
    <w:basedOn w:val="BodyText"/>
    <w:uiPriority w:val="6"/>
    <w:qFormat/>
    <w:rsid w:val="002344F1"/>
    <w:pPr>
      <w:numPr>
        <w:numId w:val="22"/>
      </w:numPr>
    </w:pPr>
  </w:style>
  <w:style w:type="paragraph" w:customStyle="1" w:styleId="Specialtext">
    <w:name w:val="Special text"/>
    <w:basedOn w:val="Normal"/>
    <w:uiPriority w:val="12"/>
    <w:qFormat/>
    <w:rsid w:val="008D104D"/>
    <w:pPr>
      <w:pBdr>
        <w:top w:val="single" w:sz="6" w:space="5" w:color="FFFFFF" w:themeColor="background2"/>
      </w:pBdr>
      <w:spacing w:before="120"/>
    </w:pPr>
    <w:rPr>
      <w:color w:val="F9423A" w:themeColor="text2"/>
      <w:sz w:val="28"/>
    </w:rPr>
  </w:style>
  <w:style w:type="paragraph" w:styleId="ListNumber2">
    <w:name w:val="List Number 2"/>
    <w:basedOn w:val="Normal"/>
    <w:uiPriority w:val="24"/>
    <w:rsid w:val="00EA3D5E"/>
    <w:pPr>
      <w:numPr>
        <w:numId w:val="9"/>
      </w:numPr>
      <w:spacing w:before="3600"/>
      <w:ind w:left="2880" w:hanging="2160"/>
      <w:contextualSpacing/>
    </w:pPr>
    <w:rPr>
      <w:caps/>
      <w:color w:val="F9423A" w:themeColor="text2"/>
      <w:sz w:val="102"/>
      <w:szCs w:val="102"/>
      <w:lang w:eastAsia="en-US"/>
    </w:rPr>
  </w:style>
  <w:style w:type="paragraph" w:styleId="ListNumber3">
    <w:name w:val="List Number 3"/>
    <w:basedOn w:val="Normal"/>
    <w:next w:val="BodyText"/>
    <w:uiPriority w:val="24"/>
    <w:rsid w:val="00EA3D5E"/>
    <w:pPr>
      <w:pageBreakBefore/>
      <w:numPr>
        <w:ilvl w:val="1"/>
        <w:numId w:val="9"/>
      </w:numPr>
      <w:tabs>
        <w:tab w:val="clear" w:pos="2160"/>
        <w:tab w:val="num" w:pos="2880"/>
      </w:tabs>
      <w:spacing w:before="3600"/>
      <w:ind w:left="2880" w:hanging="2160"/>
      <w:contextualSpacing/>
    </w:pPr>
    <w:rPr>
      <w:i/>
      <w:caps/>
      <w:color w:val="F9423A" w:themeColor="text2"/>
      <w:sz w:val="72"/>
    </w:rPr>
  </w:style>
  <w:style w:type="paragraph" w:styleId="TOCHeading">
    <w:name w:val="TOC Heading"/>
    <w:basedOn w:val="Heading1"/>
    <w:next w:val="Normal"/>
    <w:uiPriority w:val="39"/>
    <w:unhideWhenUsed/>
    <w:qFormat/>
    <w:rsid w:val="005B07BC"/>
    <w:pPr>
      <w:numPr>
        <w:numId w:val="0"/>
      </w:numPr>
      <w:suppressAutoHyphens w:val="0"/>
      <w:spacing w:before="240" w:after="0" w:line="259" w:lineRule="auto"/>
      <w:outlineLvl w:val="9"/>
    </w:pPr>
    <w:rPr>
      <w:rFonts w:ascii="Gentium Basic" w:eastAsiaTheme="majorEastAsia" w:hAnsi="Gentium Basic" w:cstheme="majorBidi"/>
      <w:bCs w:val="0"/>
      <w:caps w:val="0"/>
      <w:color w:val="DE0F06" w:themeColor="accent1" w:themeShade="BF"/>
      <w:kern w:val="0"/>
      <w:sz w:val="32"/>
      <w:szCs w:val="32"/>
    </w:rPr>
  </w:style>
  <w:style w:type="paragraph" w:styleId="Caption">
    <w:name w:val="caption"/>
    <w:basedOn w:val="Normal"/>
    <w:next w:val="Normal"/>
    <w:uiPriority w:val="35"/>
    <w:qFormat/>
    <w:rsid w:val="008D104D"/>
    <w:pPr>
      <w:spacing w:before="80" w:after="80"/>
    </w:pPr>
    <w:rPr>
      <w:b/>
      <w:bCs/>
      <w:color w:val="F9423A" w:themeColor="accent1"/>
      <w:sz w:val="18"/>
      <w:szCs w:val="18"/>
    </w:rPr>
  </w:style>
  <w:style w:type="paragraph" w:styleId="NoteHeading">
    <w:name w:val="Note Heading"/>
    <w:basedOn w:val="Normal"/>
    <w:next w:val="Normal"/>
    <w:link w:val="NoteHeadingChar"/>
    <w:uiPriority w:val="17"/>
    <w:qFormat/>
    <w:rsid w:val="001136C8"/>
    <w:pPr>
      <w:tabs>
        <w:tab w:val="left" w:pos="990"/>
      </w:tabs>
    </w:pPr>
    <w:rPr>
      <w:i/>
      <w:color w:val="F9423A" w:themeColor="text2"/>
      <w:sz w:val="18"/>
    </w:rPr>
  </w:style>
  <w:style w:type="character" w:customStyle="1" w:styleId="NoteHeadingChar">
    <w:name w:val="Note Heading Char"/>
    <w:basedOn w:val="DefaultParagraphFont"/>
    <w:link w:val="NoteHeading"/>
    <w:uiPriority w:val="17"/>
    <w:rsid w:val="001136C8"/>
    <w:rPr>
      <w:rFonts w:ascii="Montserrat" w:eastAsiaTheme="minorEastAsia" w:hAnsi="Montserrat" w:cs="Arial"/>
      <w:i/>
      <w:color w:val="F9423A" w:themeColor="text2"/>
      <w:sz w:val="18"/>
      <w:szCs w:val="22"/>
      <w:lang w:val="en-US" w:eastAsia="fr-CA"/>
    </w:rPr>
  </w:style>
  <w:style w:type="paragraph" w:styleId="BodyText2">
    <w:name w:val="Body Text 2"/>
    <w:basedOn w:val="Normal"/>
    <w:next w:val="Heading5"/>
    <w:link w:val="BodyText2Char"/>
    <w:uiPriority w:val="1"/>
    <w:qFormat/>
    <w:rsid w:val="005B07BC"/>
    <w:pPr>
      <w:suppressAutoHyphens/>
      <w:spacing w:after="300"/>
    </w:pPr>
    <w:rPr>
      <w:rFonts w:ascii="Gentium Basic" w:eastAsia="Arial" w:hAnsi="Gentium Basic" w:cs="Times New Roman"/>
      <w:lang w:eastAsia="en-US"/>
    </w:rPr>
  </w:style>
  <w:style w:type="character" w:customStyle="1" w:styleId="BodyText2Char">
    <w:name w:val="Body Text 2 Char"/>
    <w:basedOn w:val="DefaultParagraphFont"/>
    <w:link w:val="BodyText2"/>
    <w:uiPriority w:val="1"/>
    <w:rsid w:val="005B07BC"/>
    <w:rPr>
      <w:rFonts w:ascii="Gentium Basic" w:eastAsia="Arial" w:hAnsi="Gentium Basic"/>
      <w:sz w:val="22"/>
      <w:szCs w:val="22"/>
      <w:lang w:val="en-US"/>
    </w:rPr>
  </w:style>
  <w:style w:type="paragraph" w:styleId="BodyText3">
    <w:name w:val="Body Text 3"/>
    <w:basedOn w:val="Heading3"/>
    <w:link w:val="BodyText3Char"/>
    <w:uiPriority w:val="2"/>
    <w:rsid w:val="005B07BC"/>
    <w:pPr>
      <w:pBdr>
        <w:top w:val="none" w:sz="0" w:space="0" w:color="auto"/>
        <w:between w:val="none" w:sz="0" w:space="0" w:color="auto"/>
      </w:pBdr>
      <w:spacing w:before="120"/>
    </w:pPr>
    <w:rPr>
      <w:rFonts w:ascii="Gentium Basic" w:hAnsi="Gentium Basic" w:cs="Times New Roman"/>
      <w:i w:val="0"/>
      <w:caps w:val="0"/>
      <w:color w:val="auto"/>
      <w:sz w:val="20"/>
      <w:szCs w:val="16"/>
    </w:rPr>
  </w:style>
  <w:style w:type="character" w:customStyle="1" w:styleId="BodyText3Char">
    <w:name w:val="Body Text 3 Char"/>
    <w:basedOn w:val="DefaultParagraphFont"/>
    <w:link w:val="BodyText3"/>
    <w:uiPriority w:val="2"/>
    <w:rsid w:val="005B07BC"/>
    <w:rPr>
      <w:rFonts w:ascii="Gentium Basic" w:eastAsiaTheme="majorEastAsia" w:hAnsi="Gentium Basic"/>
      <w:bCs/>
      <w:kern w:val="32"/>
      <w:szCs w:val="16"/>
      <w:lang w:val="en-US"/>
    </w:rPr>
  </w:style>
  <w:style w:type="paragraph" w:styleId="TOC7">
    <w:name w:val="toc 7"/>
    <w:basedOn w:val="Normal"/>
    <w:next w:val="Normal"/>
    <w:autoRedefine/>
    <w:uiPriority w:val="39"/>
    <w:rsid w:val="0079726F"/>
    <w:pPr>
      <w:spacing w:after="100"/>
      <w:ind w:left="3240"/>
    </w:pPr>
    <w:rPr>
      <w:caps/>
    </w:rPr>
  </w:style>
  <w:style w:type="character" w:styleId="Emphasis">
    <w:name w:val="Emphasis"/>
    <w:basedOn w:val="DefaultParagraphFont"/>
    <w:uiPriority w:val="3"/>
    <w:qFormat/>
    <w:rsid w:val="008D104D"/>
    <w:rPr>
      <w:b/>
      <w:i w:val="0"/>
      <w:iCs/>
      <w:color w:val="000000" w:themeColor="text1"/>
    </w:rPr>
  </w:style>
  <w:style w:type="paragraph" w:styleId="TOC8">
    <w:name w:val="toc 8"/>
    <w:basedOn w:val="Normal"/>
    <w:next w:val="Normal"/>
    <w:autoRedefine/>
    <w:uiPriority w:val="39"/>
    <w:rsid w:val="0079726F"/>
    <w:pPr>
      <w:spacing w:after="100"/>
      <w:ind w:left="3240"/>
    </w:pPr>
  </w:style>
  <w:style w:type="paragraph" w:styleId="TableofFigures">
    <w:name w:val="table of figures"/>
    <w:basedOn w:val="Normal"/>
    <w:uiPriority w:val="99"/>
    <w:rsid w:val="005D2B7D"/>
    <w:pPr>
      <w:tabs>
        <w:tab w:val="left" w:pos="4770"/>
        <w:tab w:val="right" w:leader="dot" w:pos="9720"/>
      </w:tabs>
      <w:ind w:left="4770" w:right="1080" w:hanging="1526"/>
    </w:pPr>
    <w:rPr>
      <w:rFonts w:eastAsia="Times New Roman"/>
      <w:szCs w:val="20"/>
    </w:rPr>
  </w:style>
  <w:style w:type="paragraph" w:styleId="ListBullet3">
    <w:name w:val="List Bullet 3"/>
    <w:basedOn w:val="Normal"/>
    <w:uiPriority w:val="99"/>
    <w:semiHidden/>
    <w:qFormat/>
    <w:rsid w:val="00142BF5"/>
    <w:pPr>
      <w:numPr>
        <w:numId w:val="15"/>
      </w:numPr>
      <w:contextualSpacing/>
    </w:pPr>
    <w:rPr>
      <w:rFonts w:eastAsia="Times New Roman" w:cs="Times New Roman"/>
      <w:szCs w:val="24"/>
    </w:rPr>
  </w:style>
  <w:style w:type="character" w:styleId="IntenseEmphasis">
    <w:name w:val="Intense Emphasis"/>
    <w:basedOn w:val="DefaultParagraphFont"/>
    <w:uiPriority w:val="99"/>
    <w:semiHidden/>
    <w:rsid w:val="00B26DB4"/>
    <w:rPr>
      <w:rFonts w:ascii="Times New Roman" w:hAnsi="Times New Roman" w:cs="Times New Roman"/>
      <w:i/>
      <w:iCs/>
      <w:color w:val="F9423A" w:themeColor="accent1"/>
    </w:rPr>
  </w:style>
  <w:style w:type="table" w:customStyle="1" w:styleId="TableGrid2">
    <w:name w:val="Table Grid2"/>
    <w:basedOn w:val="TableNormal"/>
    <w:next w:val="TableGrid"/>
    <w:uiPriority w:val="59"/>
    <w:rsid w:val="001F5387"/>
    <w:rPr>
      <w:rFonts w:asciiTheme="minorHAnsi" w:eastAsiaTheme="minorHAnsi" w:hAnsiTheme="minorHAnsi" w:cstheme="minorBidi"/>
      <w:sz w:val="22"/>
      <w:szCs w:val="22"/>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40">
    <w:name w:val="heading 40"/>
    <w:uiPriority w:val="99"/>
    <w:rsid w:val="001C7F18"/>
    <w:pPr>
      <w:numPr>
        <w:numId w:val="18"/>
      </w:numPr>
    </w:pPr>
  </w:style>
  <w:style w:type="character" w:styleId="FootnoteReference">
    <w:name w:val="footnote reference"/>
    <w:basedOn w:val="DefaultParagraphFont"/>
    <w:uiPriority w:val="99"/>
    <w:semiHidden/>
    <w:rsid w:val="00534899"/>
    <w:rPr>
      <w:vertAlign w:val="superscript"/>
    </w:rPr>
  </w:style>
  <w:style w:type="character" w:styleId="CommentReference">
    <w:name w:val="annotation reference"/>
    <w:basedOn w:val="DefaultParagraphFont"/>
    <w:uiPriority w:val="99"/>
    <w:semiHidden/>
    <w:rsid w:val="006641D0"/>
    <w:rPr>
      <w:sz w:val="16"/>
      <w:szCs w:val="16"/>
    </w:rPr>
  </w:style>
  <w:style w:type="paragraph" w:styleId="CommentText">
    <w:name w:val="annotation text"/>
    <w:basedOn w:val="Normal"/>
    <w:link w:val="CommentTextChar"/>
    <w:uiPriority w:val="99"/>
    <w:semiHidden/>
    <w:rsid w:val="006641D0"/>
    <w:rPr>
      <w:sz w:val="20"/>
      <w:szCs w:val="20"/>
    </w:rPr>
  </w:style>
  <w:style w:type="character" w:customStyle="1" w:styleId="CommentTextChar">
    <w:name w:val="Comment Text Char"/>
    <w:basedOn w:val="DefaultParagraphFont"/>
    <w:link w:val="CommentText"/>
    <w:uiPriority w:val="99"/>
    <w:semiHidden/>
    <w:rsid w:val="006641D0"/>
    <w:rPr>
      <w:rFonts w:ascii="Montserrat" w:eastAsiaTheme="minorEastAsia" w:hAnsi="Montserrat" w:cs="Arial"/>
      <w:lang w:val="en-US" w:eastAsia="fr-CA"/>
    </w:rPr>
  </w:style>
  <w:style w:type="paragraph" w:styleId="CommentSubject">
    <w:name w:val="annotation subject"/>
    <w:basedOn w:val="CommentText"/>
    <w:next w:val="CommentText"/>
    <w:link w:val="CommentSubjectChar"/>
    <w:uiPriority w:val="99"/>
    <w:semiHidden/>
    <w:rsid w:val="006641D0"/>
    <w:rPr>
      <w:b/>
      <w:bCs/>
    </w:rPr>
  </w:style>
  <w:style w:type="character" w:customStyle="1" w:styleId="CommentSubjectChar">
    <w:name w:val="Comment Subject Char"/>
    <w:basedOn w:val="CommentTextChar"/>
    <w:link w:val="CommentSubject"/>
    <w:uiPriority w:val="99"/>
    <w:semiHidden/>
    <w:rsid w:val="006641D0"/>
    <w:rPr>
      <w:rFonts w:ascii="Montserrat" w:eastAsiaTheme="minorEastAsia" w:hAnsi="Montserrat" w:cs="Arial"/>
      <w:b/>
      <w:bCs/>
      <w:lang w:val="en-US"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351271">
      <w:bodyDiv w:val="1"/>
      <w:marLeft w:val="0"/>
      <w:marRight w:val="0"/>
      <w:marTop w:val="0"/>
      <w:marBottom w:val="0"/>
      <w:divBdr>
        <w:top w:val="none" w:sz="0" w:space="0" w:color="auto"/>
        <w:left w:val="none" w:sz="0" w:space="0" w:color="auto"/>
        <w:bottom w:val="none" w:sz="0" w:space="0" w:color="auto"/>
        <w:right w:val="none" w:sz="0" w:space="0" w:color="auto"/>
      </w:divBdr>
      <w:divsChild>
        <w:div w:id="2144425890">
          <w:marLeft w:val="0"/>
          <w:marRight w:val="0"/>
          <w:marTop w:val="100"/>
          <w:marBottom w:val="100"/>
          <w:divBdr>
            <w:top w:val="none" w:sz="0" w:space="0" w:color="auto"/>
            <w:left w:val="single" w:sz="6" w:space="0" w:color="8E8F92"/>
            <w:bottom w:val="none" w:sz="0" w:space="0" w:color="auto"/>
            <w:right w:val="single" w:sz="6" w:space="0" w:color="8E8F92"/>
          </w:divBdr>
          <w:divsChild>
            <w:div w:id="887569909">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647396783">
      <w:bodyDiv w:val="1"/>
      <w:marLeft w:val="0"/>
      <w:marRight w:val="0"/>
      <w:marTop w:val="0"/>
      <w:marBottom w:val="0"/>
      <w:divBdr>
        <w:top w:val="none" w:sz="0" w:space="0" w:color="auto"/>
        <w:left w:val="none" w:sz="0" w:space="0" w:color="auto"/>
        <w:bottom w:val="none" w:sz="0" w:space="0" w:color="auto"/>
        <w:right w:val="none" w:sz="0" w:space="0" w:color="auto"/>
      </w:divBdr>
      <w:divsChild>
        <w:div w:id="851530579">
          <w:marLeft w:val="0"/>
          <w:marRight w:val="0"/>
          <w:marTop w:val="100"/>
          <w:marBottom w:val="100"/>
          <w:divBdr>
            <w:top w:val="none" w:sz="0" w:space="0" w:color="auto"/>
            <w:left w:val="single" w:sz="6" w:space="0" w:color="8E8F92"/>
            <w:bottom w:val="none" w:sz="0" w:space="0" w:color="auto"/>
            <w:right w:val="single" w:sz="6" w:space="0" w:color="8E8F92"/>
          </w:divBdr>
          <w:divsChild>
            <w:div w:id="619650461">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661543815">
      <w:bodyDiv w:val="1"/>
      <w:marLeft w:val="0"/>
      <w:marRight w:val="0"/>
      <w:marTop w:val="0"/>
      <w:marBottom w:val="0"/>
      <w:divBdr>
        <w:top w:val="none" w:sz="0" w:space="0" w:color="auto"/>
        <w:left w:val="none" w:sz="0" w:space="0" w:color="auto"/>
        <w:bottom w:val="none" w:sz="0" w:space="0" w:color="auto"/>
        <w:right w:val="none" w:sz="0" w:space="0" w:color="auto"/>
      </w:divBdr>
      <w:divsChild>
        <w:div w:id="602341530">
          <w:marLeft w:val="0"/>
          <w:marRight w:val="0"/>
          <w:marTop w:val="100"/>
          <w:marBottom w:val="100"/>
          <w:divBdr>
            <w:top w:val="none" w:sz="0" w:space="0" w:color="auto"/>
            <w:left w:val="single" w:sz="6" w:space="0" w:color="8E8F92"/>
            <w:bottom w:val="none" w:sz="0" w:space="0" w:color="auto"/>
            <w:right w:val="single" w:sz="6" w:space="0" w:color="8E8F92"/>
          </w:divBdr>
          <w:divsChild>
            <w:div w:id="1010913396">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813303595">
      <w:bodyDiv w:val="1"/>
      <w:marLeft w:val="0"/>
      <w:marRight w:val="0"/>
      <w:marTop w:val="0"/>
      <w:marBottom w:val="0"/>
      <w:divBdr>
        <w:top w:val="none" w:sz="0" w:space="0" w:color="auto"/>
        <w:left w:val="none" w:sz="0" w:space="0" w:color="auto"/>
        <w:bottom w:val="none" w:sz="0" w:space="0" w:color="auto"/>
        <w:right w:val="none" w:sz="0" w:space="0" w:color="auto"/>
      </w:divBdr>
      <w:divsChild>
        <w:div w:id="2039352969">
          <w:marLeft w:val="547"/>
          <w:marRight w:val="0"/>
          <w:marTop w:val="0"/>
          <w:marBottom w:val="0"/>
          <w:divBdr>
            <w:top w:val="none" w:sz="0" w:space="0" w:color="auto"/>
            <w:left w:val="none" w:sz="0" w:space="0" w:color="auto"/>
            <w:bottom w:val="none" w:sz="0" w:space="0" w:color="auto"/>
            <w:right w:val="none" w:sz="0" w:space="0" w:color="auto"/>
          </w:divBdr>
        </w:div>
      </w:divsChild>
    </w:div>
    <w:div w:id="862867244">
      <w:bodyDiv w:val="1"/>
      <w:marLeft w:val="0"/>
      <w:marRight w:val="0"/>
      <w:marTop w:val="0"/>
      <w:marBottom w:val="0"/>
      <w:divBdr>
        <w:top w:val="none" w:sz="0" w:space="0" w:color="auto"/>
        <w:left w:val="none" w:sz="0" w:space="0" w:color="auto"/>
        <w:bottom w:val="none" w:sz="0" w:space="0" w:color="auto"/>
        <w:right w:val="none" w:sz="0" w:space="0" w:color="auto"/>
      </w:divBdr>
    </w:div>
    <w:div w:id="1026760199">
      <w:bodyDiv w:val="1"/>
      <w:marLeft w:val="0"/>
      <w:marRight w:val="0"/>
      <w:marTop w:val="0"/>
      <w:marBottom w:val="0"/>
      <w:divBdr>
        <w:top w:val="none" w:sz="0" w:space="0" w:color="auto"/>
        <w:left w:val="none" w:sz="0" w:space="0" w:color="auto"/>
        <w:bottom w:val="none" w:sz="0" w:space="0" w:color="auto"/>
        <w:right w:val="none" w:sz="0" w:space="0" w:color="auto"/>
      </w:divBdr>
      <w:divsChild>
        <w:div w:id="210190579">
          <w:marLeft w:val="0"/>
          <w:marRight w:val="0"/>
          <w:marTop w:val="100"/>
          <w:marBottom w:val="100"/>
          <w:divBdr>
            <w:top w:val="none" w:sz="0" w:space="0" w:color="auto"/>
            <w:left w:val="single" w:sz="6" w:space="0" w:color="8E8F92"/>
            <w:bottom w:val="none" w:sz="0" w:space="0" w:color="auto"/>
            <w:right w:val="single" w:sz="6" w:space="0" w:color="8E8F92"/>
          </w:divBdr>
          <w:divsChild>
            <w:div w:id="571820524">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1140462880">
      <w:bodyDiv w:val="1"/>
      <w:marLeft w:val="0"/>
      <w:marRight w:val="0"/>
      <w:marTop w:val="0"/>
      <w:marBottom w:val="0"/>
      <w:divBdr>
        <w:top w:val="none" w:sz="0" w:space="0" w:color="auto"/>
        <w:left w:val="none" w:sz="0" w:space="0" w:color="auto"/>
        <w:bottom w:val="none" w:sz="0" w:space="0" w:color="auto"/>
        <w:right w:val="none" w:sz="0" w:space="0" w:color="auto"/>
      </w:divBdr>
      <w:divsChild>
        <w:div w:id="382481053">
          <w:marLeft w:val="547"/>
          <w:marRight w:val="0"/>
          <w:marTop w:val="0"/>
          <w:marBottom w:val="0"/>
          <w:divBdr>
            <w:top w:val="none" w:sz="0" w:space="0" w:color="auto"/>
            <w:left w:val="none" w:sz="0" w:space="0" w:color="auto"/>
            <w:bottom w:val="none" w:sz="0" w:space="0" w:color="auto"/>
            <w:right w:val="none" w:sz="0" w:space="0" w:color="auto"/>
          </w:divBdr>
        </w:div>
      </w:divsChild>
    </w:div>
    <w:div w:id="1781872444">
      <w:bodyDiv w:val="1"/>
      <w:marLeft w:val="0"/>
      <w:marRight w:val="0"/>
      <w:marTop w:val="0"/>
      <w:marBottom w:val="0"/>
      <w:divBdr>
        <w:top w:val="none" w:sz="0" w:space="0" w:color="auto"/>
        <w:left w:val="none" w:sz="0" w:space="0" w:color="auto"/>
        <w:bottom w:val="none" w:sz="0" w:space="0" w:color="auto"/>
        <w:right w:val="none" w:sz="0" w:space="0" w:color="auto"/>
      </w:divBdr>
      <w:divsChild>
        <w:div w:id="1132678319">
          <w:marLeft w:val="0"/>
          <w:marRight w:val="0"/>
          <w:marTop w:val="100"/>
          <w:marBottom w:val="100"/>
          <w:divBdr>
            <w:top w:val="none" w:sz="0" w:space="0" w:color="auto"/>
            <w:left w:val="single" w:sz="6" w:space="0" w:color="8E8F92"/>
            <w:bottom w:val="none" w:sz="0" w:space="0" w:color="auto"/>
            <w:right w:val="single" w:sz="6" w:space="0" w:color="8E8F92"/>
          </w:divBdr>
          <w:divsChild>
            <w:div w:id="935283652">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7.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wmf"/></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JeffersonCounty_FPM\WSP%20EN%20Report%20Somers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9E14B09ADC4696A692794911FB0776"/>
        <w:category>
          <w:name w:val="General"/>
          <w:gallery w:val="placeholder"/>
        </w:category>
        <w:types>
          <w:type w:val="bbPlcHdr"/>
        </w:types>
        <w:behaviors>
          <w:behavior w:val="content"/>
        </w:behaviors>
        <w:guid w:val="{4BA1B2D5-D23C-4D2E-AD02-AD11CB629435}"/>
      </w:docPartPr>
      <w:docPartBody>
        <w:p w:rsidR="00C6576C" w:rsidRDefault="00973215">
          <w:pPr>
            <w:pStyle w:val="EA9E14B09ADC4696A692794911FB0776"/>
          </w:pPr>
          <w:r>
            <w:rPr>
              <w:szCs w:val="18"/>
            </w:rPr>
            <w:t>Subtitle</w:t>
          </w:r>
        </w:p>
      </w:docPartBody>
    </w:docPart>
    <w:docPart>
      <w:docPartPr>
        <w:name w:val="735ACD3C23C24C82B9C108B11D98245F"/>
        <w:category>
          <w:name w:val="General"/>
          <w:gallery w:val="placeholder"/>
        </w:category>
        <w:types>
          <w:type w:val="bbPlcHdr"/>
        </w:types>
        <w:behaviors>
          <w:behavior w:val="content"/>
        </w:behaviors>
        <w:guid w:val="{48345AC8-C452-4EBC-BA11-DB983524194F}"/>
      </w:docPartPr>
      <w:docPartBody>
        <w:p w:rsidR="00C6576C" w:rsidRDefault="00973215">
          <w:pPr>
            <w:pStyle w:val="735ACD3C23C24C82B9C108B11D98245F"/>
          </w:pPr>
          <w:r w:rsidRPr="003E1611">
            <w:rPr>
              <w:szCs w:val="18"/>
            </w:rPr>
            <w:t>Project Name</w:t>
          </w:r>
        </w:p>
      </w:docPartBody>
    </w:docPart>
    <w:docPart>
      <w:docPartPr>
        <w:name w:val="DE74A728A7CB41AC9441C98E9C93E9BE"/>
        <w:category>
          <w:name w:val="General"/>
          <w:gallery w:val="placeholder"/>
        </w:category>
        <w:types>
          <w:type w:val="bbPlcHdr"/>
        </w:types>
        <w:behaviors>
          <w:behavior w:val="content"/>
        </w:behaviors>
        <w:guid w:val="{17DBE8CF-8ADE-4276-BA55-ECFE5FFE112B}"/>
      </w:docPartPr>
      <w:docPartBody>
        <w:p w:rsidR="00C6576C" w:rsidRDefault="00973215">
          <w:pPr>
            <w:pStyle w:val="DE74A728A7CB41AC9441C98E9C93E9BE"/>
          </w:pPr>
          <w:r>
            <w:t>Client</w:t>
          </w:r>
        </w:p>
      </w:docPartBody>
    </w:docPart>
    <w:docPart>
      <w:docPartPr>
        <w:name w:val="2936FE0D0C35463A8DEBBC791488D04C"/>
        <w:category>
          <w:name w:val="General"/>
          <w:gallery w:val="placeholder"/>
        </w:category>
        <w:types>
          <w:type w:val="bbPlcHdr"/>
        </w:types>
        <w:behaviors>
          <w:behavior w:val="content"/>
        </w:behaviors>
        <w:guid w:val="{626749CC-8C70-484F-A34F-6906851250EE}"/>
      </w:docPartPr>
      <w:docPartBody>
        <w:p w:rsidR="00C6576C" w:rsidRDefault="00973215">
          <w:pPr>
            <w:pStyle w:val="2936FE0D0C35463A8DEBBC791488D04C"/>
          </w:pPr>
          <w:r w:rsidRPr="009869A4">
            <w:t>Select Date</w:t>
          </w:r>
        </w:p>
      </w:docPartBody>
    </w:docPart>
    <w:docPart>
      <w:docPartPr>
        <w:name w:val="700AC56CBFDB4DBDAF1D9D708670FA10"/>
        <w:category>
          <w:name w:val="General"/>
          <w:gallery w:val="placeholder"/>
        </w:category>
        <w:types>
          <w:type w:val="bbPlcHdr"/>
        </w:types>
        <w:behaviors>
          <w:behavior w:val="content"/>
        </w:behaviors>
        <w:guid w:val="{CC31D6F0-9C81-4848-AA58-F4B4B360F906}"/>
      </w:docPartPr>
      <w:docPartBody>
        <w:p w:rsidR="00C6576C" w:rsidRDefault="00973215">
          <w:pPr>
            <w:pStyle w:val="700AC56CBFDB4DBDAF1D9D708670FA10"/>
          </w:pPr>
          <w:r w:rsidRPr="002C71D7">
            <w:t>Title</w:t>
          </w:r>
        </w:p>
      </w:docPartBody>
    </w:docPart>
    <w:docPart>
      <w:docPartPr>
        <w:name w:val="859FFD68729E47D8AE1C86032903984A"/>
        <w:category>
          <w:name w:val="General"/>
          <w:gallery w:val="placeholder"/>
        </w:category>
        <w:types>
          <w:type w:val="bbPlcHdr"/>
        </w:types>
        <w:behaviors>
          <w:behavior w:val="content"/>
        </w:behaviors>
        <w:guid w:val="{8331B058-B452-4A73-96F7-9DED914C350F}"/>
      </w:docPartPr>
      <w:docPartBody>
        <w:p w:rsidR="00C6576C" w:rsidRDefault="00973215">
          <w:pPr>
            <w:pStyle w:val="859FFD68729E47D8AE1C86032903984A"/>
          </w:pPr>
          <w:r w:rsidRPr="009D6321">
            <w:t>Subtitle</w:t>
          </w:r>
        </w:p>
      </w:docPartBody>
    </w:docPart>
    <w:docPart>
      <w:docPartPr>
        <w:name w:val="1859530F55F6425AB7404715F52C24D5"/>
        <w:category>
          <w:name w:val="General"/>
          <w:gallery w:val="placeholder"/>
        </w:category>
        <w:types>
          <w:type w:val="bbPlcHdr"/>
        </w:types>
        <w:behaviors>
          <w:behavior w:val="content"/>
        </w:behaviors>
        <w:guid w:val="{F1EF3568-16FE-4304-B2CC-FECDCA613EC4}"/>
      </w:docPartPr>
      <w:docPartBody>
        <w:p w:rsidR="00C6576C" w:rsidRDefault="00973215">
          <w:pPr>
            <w:pStyle w:val="1859530F55F6425AB7404715F52C24D5"/>
          </w:pPr>
          <w:r>
            <w:t>Project Name</w:t>
          </w:r>
        </w:p>
      </w:docPartBody>
    </w:docPart>
    <w:docPart>
      <w:docPartPr>
        <w:name w:val="72BD70CBBFA24C83A87F8C74285B3578"/>
        <w:category>
          <w:name w:val="General"/>
          <w:gallery w:val="placeholder"/>
        </w:category>
        <w:types>
          <w:type w:val="bbPlcHdr"/>
        </w:types>
        <w:behaviors>
          <w:behavior w:val="content"/>
        </w:behaviors>
        <w:guid w:val="{A44A5355-40F0-4EE5-840F-D6045A298DB6}"/>
      </w:docPartPr>
      <w:docPartBody>
        <w:p w:rsidR="00C6576C" w:rsidRDefault="00973215">
          <w:pPr>
            <w:pStyle w:val="72BD70CBBFA24C83A87F8C74285B3578"/>
          </w:pPr>
          <w:r>
            <w:t>Client</w:t>
          </w:r>
        </w:p>
      </w:docPartBody>
    </w:docPart>
    <w:docPart>
      <w:docPartPr>
        <w:name w:val="4EE0A33250E44B0A90432D41B8178370"/>
        <w:category>
          <w:name w:val="General"/>
          <w:gallery w:val="placeholder"/>
        </w:category>
        <w:types>
          <w:type w:val="bbPlcHdr"/>
        </w:types>
        <w:behaviors>
          <w:behavior w:val="content"/>
        </w:behaviors>
        <w:guid w:val="{F05F6F6B-A510-4916-8802-961FD5DF1214}"/>
      </w:docPartPr>
      <w:docPartBody>
        <w:p w:rsidR="00C6576C" w:rsidRDefault="00973215">
          <w:pPr>
            <w:pStyle w:val="4EE0A33250E44B0A90432D41B8178370"/>
          </w:pPr>
          <w:r w:rsidRPr="002612D8">
            <w:rPr>
              <w:rStyle w:val="PlaceholderText"/>
            </w:rPr>
            <w:t>Click here to enter text.</w:t>
          </w:r>
        </w:p>
      </w:docPartBody>
    </w:docPart>
    <w:docPart>
      <w:docPartPr>
        <w:name w:val="126CE95318624D6AB89CD381D9A412DB"/>
        <w:category>
          <w:name w:val="General"/>
          <w:gallery w:val="placeholder"/>
        </w:category>
        <w:types>
          <w:type w:val="bbPlcHdr"/>
        </w:types>
        <w:behaviors>
          <w:behavior w:val="content"/>
        </w:behaviors>
        <w:guid w:val="{5C119C1D-B5B7-439D-AE15-3D7EFD9D22D2}"/>
      </w:docPartPr>
      <w:docPartBody>
        <w:p w:rsidR="00C6576C" w:rsidRDefault="00973215">
          <w:pPr>
            <w:pStyle w:val="126CE95318624D6AB89CD381D9A412DB"/>
          </w:pPr>
          <w:r w:rsidRPr="000C5949">
            <w:rPr>
              <w:rStyle w:val="PlaceholderText"/>
            </w:rPr>
            <w:t>Click or tap here to enter text.</w:t>
          </w:r>
        </w:p>
      </w:docPartBody>
    </w:docPart>
    <w:docPart>
      <w:docPartPr>
        <w:name w:val="0B5BCA5FA72F4D619B7341F6366143F4"/>
        <w:category>
          <w:name w:val="General"/>
          <w:gallery w:val="placeholder"/>
        </w:category>
        <w:types>
          <w:type w:val="bbPlcHdr"/>
        </w:types>
        <w:behaviors>
          <w:behavior w:val="content"/>
        </w:behaviors>
        <w:guid w:val="{8EE156E1-6B17-4797-B30D-FB0951329049}"/>
      </w:docPartPr>
      <w:docPartBody>
        <w:p w:rsidR="00C6576C" w:rsidRDefault="00973215">
          <w:pPr>
            <w:pStyle w:val="0B5BCA5FA72F4D619B7341F6366143F4"/>
          </w:pPr>
          <w:r>
            <w:t>Our Ref No.</w:t>
          </w:r>
        </w:p>
      </w:docPartBody>
    </w:docPart>
    <w:docPart>
      <w:docPartPr>
        <w:name w:val="03B8D533EF66412CBA5CFF5477A55609"/>
        <w:category>
          <w:name w:val="General"/>
          <w:gallery w:val="placeholder"/>
        </w:category>
        <w:types>
          <w:type w:val="bbPlcHdr"/>
        </w:types>
        <w:behaviors>
          <w:behavior w:val="content"/>
        </w:behaviors>
        <w:guid w:val="{4B426189-A47B-4DF4-84F9-A5CC96E48867}"/>
      </w:docPartPr>
      <w:docPartBody>
        <w:p w:rsidR="00C6576C" w:rsidRDefault="00973215">
          <w:pPr>
            <w:pStyle w:val="03B8D533EF66412CBA5CFF5477A55609"/>
          </w:pPr>
          <w:r w:rsidRPr="009869A4">
            <w:t>Select Date</w:t>
          </w:r>
        </w:p>
      </w:docPartBody>
    </w:docPart>
    <w:docPart>
      <w:docPartPr>
        <w:name w:val="2DE60E82E7604571B8EC20B69CC22380"/>
        <w:category>
          <w:name w:val="General"/>
          <w:gallery w:val="placeholder"/>
        </w:category>
        <w:types>
          <w:type w:val="bbPlcHdr"/>
        </w:types>
        <w:behaviors>
          <w:behavior w:val="content"/>
        </w:behaviors>
        <w:guid w:val="{38D9B080-943F-48CB-ADBF-83AAF957BE0C}"/>
      </w:docPartPr>
      <w:docPartBody>
        <w:p w:rsidR="00C6576C" w:rsidRDefault="00973215">
          <w:pPr>
            <w:pStyle w:val="2DE60E82E7604571B8EC20B69CC22380"/>
          </w:pPr>
          <w:r w:rsidRPr="00456FED">
            <w:rPr>
              <w:rFonts w:ascii="Montserrat" w:hAnsi="Montserrat" w:cs="Arial"/>
              <w:sz w:val="10"/>
              <w:szCs w:val="10"/>
            </w:rPr>
            <w:t xml:space="preserve">     </w:t>
          </w:r>
        </w:p>
      </w:docPartBody>
    </w:docPart>
    <w:docPart>
      <w:docPartPr>
        <w:name w:val="DD38DC064AA04FAEBA41C927C9073E91"/>
        <w:category>
          <w:name w:val="General"/>
          <w:gallery w:val="placeholder"/>
        </w:category>
        <w:types>
          <w:type w:val="bbPlcHdr"/>
        </w:types>
        <w:behaviors>
          <w:behavior w:val="content"/>
        </w:behaviors>
        <w:guid w:val="{49B4CABF-3B15-4E3B-9F03-4DE2DD3BFF82}"/>
      </w:docPartPr>
      <w:docPartBody>
        <w:p w:rsidR="00C6576C" w:rsidRDefault="00973215">
          <w:pPr>
            <w:pStyle w:val="DD38DC064AA04FAEBA41C927C9073E91"/>
          </w:pPr>
          <w:r w:rsidRPr="00503ABF">
            <w:rPr>
              <w:bCs/>
              <w:szCs w:val="14"/>
            </w:rPr>
            <w:t>Title</w:t>
          </w:r>
        </w:p>
      </w:docPartBody>
    </w:docPart>
    <w:docPart>
      <w:docPartPr>
        <w:name w:val="7D7EC7B1C2E04BA198D6CEA4798277C5"/>
        <w:category>
          <w:name w:val="General"/>
          <w:gallery w:val="placeholder"/>
        </w:category>
        <w:types>
          <w:type w:val="bbPlcHdr"/>
        </w:types>
        <w:behaviors>
          <w:behavior w:val="content"/>
        </w:behaviors>
        <w:guid w:val="{0B5EE9E9-E6C9-4A00-8444-B34F335109AB}"/>
      </w:docPartPr>
      <w:docPartBody>
        <w:p w:rsidR="00C6576C" w:rsidRDefault="00973215">
          <w:pPr>
            <w:pStyle w:val="7D7EC7B1C2E04BA198D6CEA4798277C5"/>
          </w:pPr>
          <w:r w:rsidRPr="00503ABF">
            <w:rPr>
              <w:bCs/>
              <w:szCs w:val="14"/>
            </w:rPr>
            <w:t>Project Name</w:t>
          </w:r>
        </w:p>
      </w:docPartBody>
    </w:docPart>
    <w:docPart>
      <w:docPartPr>
        <w:name w:val="61A04E35BE5746C190D9CAB37B013447"/>
        <w:category>
          <w:name w:val="General"/>
          <w:gallery w:val="placeholder"/>
        </w:category>
        <w:types>
          <w:type w:val="bbPlcHdr"/>
        </w:types>
        <w:behaviors>
          <w:behavior w:val="content"/>
        </w:behaviors>
        <w:guid w:val="{46E753C3-1FC0-40EF-9643-1E955F9866A9}"/>
      </w:docPartPr>
      <w:docPartBody>
        <w:p w:rsidR="00C6576C" w:rsidRDefault="00973215">
          <w:pPr>
            <w:pStyle w:val="61A04E35BE5746C190D9CAB37B013447"/>
          </w:pPr>
          <w:r>
            <w:t>Our Ref No.</w:t>
          </w:r>
        </w:p>
      </w:docPartBody>
    </w:docPart>
    <w:docPart>
      <w:docPartPr>
        <w:name w:val="59DD508AC3D444389D37222C5085BABD"/>
        <w:category>
          <w:name w:val="General"/>
          <w:gallery w:val="placeholder"/>
        </w:category>
        <w:types>
          <w:type w:val="bbPlcHdr"/>
        </w:types>
        <w:behaviors>
          <w:behavior w:val="content"/>
        </w:behaviors>
        <w:guid w:val="{FB2428AB-380B-44A8-A38E-DFD0D6DD4D2D}"/>
      </w:docPartPr>
      <w:docPartBody>
        <w:p w:rsidR="00C6576C" w:rsidRDefault="00973215">
          <w:pPr>
            <w:pStyle w:val="59DD508AC3D444389D37222C5085BABD"/>
          </w:pPr>
          <w:r w:rsidRPr="00503ABF">
            <w:rPr>
              <w:rStyle w:val="BodyTextChar"/>
              <w:sz w:val="14"/>
              <w:szCs w:val="14"/>
            </w:rPr>
            <w:t>Select Date</w:t>
          </w:r>
        </w:p>
      </w:docPartBody>
    </w:docPart>
    <w:docPart>
      <w:docPartPr>
        <w:name w:val="FB168D04FE274F6BA9E5205F8C813D3B"/>
        <w:category>
          <w:name w:val="General"/>
          <w:gallery w:val="placeholder"/>
        </w:category>
        <w:types>
          <w:type w:val="bbPlcHdr"/>
        </w:types>
        <w:behaviors>
          <w:behavior w:val="content"/>
        </w:behaviors>
        <w:guid w:val="{35DB42AD-8A73-4B49-AE8E-E21CF06EEB14}"/>
      </w:docPartPr>
      <w:docPartBody>
        <w:p w:rsidR="00C6576C" w:rsidRDefault="00973215">
          <w:pPr>
            <w:pStyle w:val="FB168D04FE274F6BA9E5205F8C813D3B"/>
          </w:pPr>
          <w:r w:rsidRPr="00503ABF">
            <w:rPr>
              <w:bCs/>
              <w:szCs w:val="14"/>
            </w:rPr>
            <w:t>Title</w:t>
          </w:r>
        </w:p>
      </w:docPartBody>
    </w:docPart>
    <w:docPart>
      <w:docPartPr>
        <w:name w:val="155E6B1012CA45BDB49E3DDD4DFE482D"/>
        <w:category>
          <w:name w:val="General"/>
          <w:gallery w:val="placeholder"/>
        </w:category>
        <w:types>
          <w:type w:val="bbPlcHdr"/>
        </w:types>
        <w:behaviors>
          <w:behavior w:val="content"/>
        </w:behaviors>
        <w:guid w:val="{019E7BF6-4EE2-4F25-B1D0-5C2D8C2D5BBA}"/>
      </w:docPartPr>
      <w:docPartBody>
        <w:p w:rsidR="00C6576C" w:rsidRDefault="00973215">
          <w:pPr>
            <w:pStyle w:val="155E6B1012CA45BDB49E3DDD4DFE482D"/>
          </w:pPr>
          <w:r w:rsidRPr="00503ABF">
            <w:rPr>
              <w:bCs/>
              <w:szCs w:val="14"/>
            </w:rPr>
            <w:t>Project Name</w:t>
          </w:r>
        </w:p>
      </w:docPartBody>
    </w:docPart>
    <w:docPart>
      <w:docPartPr>
        <w:name w:val="008436C585BF4890B818D97D922C3E06"/>
        <w:category>
          <w:name w:val="General"/>
          <w:gallery w:val="placeholder"/>
        </w:category>
        <w:types>
          <w:type w:val="bbPlcHdr"/>
        </w:types>
        <w:behaviors>
          <w:behavior w:val="content"/>
        </w:behaviors>
        <w:guid w:val="{DF8E196F-58C8-47A8-8163-66B28FF5B939}"/>
      </w:docPartPr>
      <w:docPartBody>
        <w:p w:rsidR="00C6576C" w:rsidRDefault="00973215">
          <w:pPr>
            <w:pStyle w:val="008436C585BF4890B818D97D922C3E06"/>
          </w:pPr>
          <w:r>
            <w:t>Our Ref No.</w:t>
          </w:r>
        </w:p>
      </w:docPartBody>
    </w:docPart>
    <w:docPart>
      <w:docPartPr>
        <w:name w:val="D0A8040BEE004155BF97F3B4772C1CC4"/>
        <w:category>
          <w:name w:val="General"/>
          <w:gallery w:val="placeholder"/>
        </w:category>
        <w:types>
          <w:type w:val="bbPlcHdr"/>
        </w:types>
        <w:behaviors>
          <w:behavior w:val="content"/>
        </w:behaviors>
        <w:guid w:val="{2273B875-CCBC-4EDC-BD29-0A337AC5CF3B}"/>
      </w:docPartPr>
      <w:docPartBody>
        <w:p w:rsidR="00C6576C" w:rsidRDefault="00973215">
          <w:pPr>
            <w:pStyle w:val="D0A8040BEE004155BF97F3B4772C1CC4"/>
          </w:pPr>
          <w:r w:rsidRPr="00503ABF">
            <w:rPr>
              <w:rStyle w:val="BodyTextChar"/>
              <w:sz w:val="14"/>
              <w:szCs w:val="14"/>
            </w:rP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ntium Basic">
    <w:altName w:val="Calibri"/>
    <w:panose1 w:val="02000503060000020004"/>
    <w:charset w:val="00"/>
    <w:family w:val="auto"/>
    <w:pitch w:val="variable"/>
    <w:sig w:usb0="A000007F" w:usb1="5000204A" w:usb2="00000000" w:usb3="00000000" w:csb0="00000013" w:csb1="00000000"/>
  </w:font>
  <w:font w:name="Arial Gra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ontserrat">
    <w:panose1 w:val="00000500000000000000"/>
    <w:charset w:val="00"/>
    <w:family w:val="auto"/>
    <w:pitch w:val="variable"/>
    <w:sig w:usb0="20000007" w:usb1="00000001" w:usb2="00000000" w:usb3="00000000" w:csb0="00000193"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___WRD_EMBED_SUB_174">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E11"/>
    <w:rsid w:val="0012297C"/>
    <w:rsid w:val="001F196F"/>
    <w:rsid w:val="00281F5B"/>
    <w:rsid w:val="00521BF7"/>
    <w:rsid w:val="00533907"/>
    <w:rsid w:val="005B6E90"/>
    <w:rsid w:val="00687BAB"/>
    <w:rsid w:val="00826F7C"/>
    <w:rsid w:val="00881E11"/>
    <w:rsid w:val="0093392F"/>
    <w:rsid w:val="00973215"/>
    <w:rsid w:val="0097789B"/>
    <w:rsid w:val="0098317E"/>
    <w:rsid w:val="00AD23A0"/>
    <w:rsid w:val="00BB0521"/>
    <w:rsid w:val="00C657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9E14B09ADC4696A692794911FB0776">
    <w:name w:val="EA9E14B09ADC4696A692794911FB0776"/>
  </w:style>
  <w:style w:type="paragraph" w:customStyle="1" w:styleId="735ACD3C23C24C82B9C108B11D98245F">
    <w:name w:val="735ACD3C23C24C82B9C108B11D98245F"/>
  </w:style>
  <w:style w:type="paragraph" w:customStyle="1" w:styleId="DE74A728A7CB41AC9441C98E9C93E9BE">
    <w:name w:val="DE74A728A7CB41AC9441C98E9C93E9BE"/>
  </w:style>
  <w:style w:type="paragraph" w:customStyle="1" w:styleId="2936FE0D0C35463A8DEBBC791488D04C">
    <w:name w:val="2936FE0D0C35463A8DEBBC791488D04C"/>
  </w:style>
  <w:style w:type="paragraph" w:customStyle="1" w:styleId="700AC56CBFDB4DBDAF1D9D708670FA10">
    <w:name w:val="700AC56CBFDB4DBDAF1D9D708670FA10"/>
  </w:style>
  <w:style w:type="paragraph" w:customStyle="1" w:styleId="859FFD68729E47D8AE1C86032903984A">
    <w:name w:val="859FFD68729E47D8AE1C86032903984A"/>
  </w:style>
  <w:style w:type="paragraph" w:customStyle="1" w:styleId="1859530F55F6425AB7404715F52C24D5">
    <w:name w:val="1859530F55F6425AB7404715F52C24D5"/>
  </w:style>
  <w:style w:type="paragraph" w:customStyle="1" w:styleId="72BD70CBBFA24C83A87F8C74285B3578">
    <w:name w:val="72BD70CBBFA24C83A87F8C74285B3578"/>
  </w:style>
  <w:style w:type="character" w:styleId="PlaceholderText">
    <w:name w:val="Placeholder Text"/>
    <w:basedOn w:val="DefaultParagraphFont"/>
    <w:uiPriority w:val="99"/>
    <w:semiHidden/>
    <w:rsid w:val="00881E11"/>
  </w:style>
  <w:style w:type="paragraph" w:customStyle="1" w:styleId="4EE0A33250E44B0A90432D41B8178370">
    <w:name w:val="4EE0A33250E44B0A90432D41B8178370"/>
  </w:style>
  <w:style w:type="paragraph" w:customStyle="1" w:styleId="126CE95318624D6AB89CD381D9A412DB">
    <w:name w:val="126CE95318624D6AB89CD381D9A412DB"/>
  </w:style>
  <w:style w:type="paragraph" w:customStyle="1" w:styleId="0B5BCA5FA72F4D619B7341F6366143F4">
    <w:name w:val="0B5BCA5FA72F4D619B7341F6366143F4"/>
  </w:style>
  <w:style w:type="paragraph" w:customStyle="1" w:styleId="03B8D533EF66412CBA5CFF5477A55609">
    <w:name w:val="03B8D533EF66412CBA5CFF5477A55609"/>
  </w:style>
  <w:style w:type="paragraph" w:customStyle="1" w:styleId="2DE60E82E7604571B8EC20B69CC22380">
    <w:name w:val="2DE60E82E7604571B8EC20B69CC22380"/>
  </w:style>
  <w:style w:type="paragraph" w:customStyle="1" w:styleId="DD38DC064AA04FAEBA41C927C9073E91">
    <w:name w:val="DD38DC064AA04FAEBA41C927C9073E91"/>
  </w:style>
  <w:style w:type="paragraph" w:customStyle="1" w:styleId="7D7EC7B1C2E04BA198D6CEA4798277C5">
    <w:name w:val="7D7EC7B1C2E04BA198D6CEA4798277C5"/>
  </w:style>
  <w:style w:type="paragraph" w:customStyle="1" w:styleId="61A04E35BE5746C190D9CAB37B013447">
    <w:name w:val="61A04E35BE5746C190D9CAB37B013447"/>
  </w:style>
  <w:style w:type="paragraph" w:styleId="BodyText">
    <w:name w:val="Body Text"/>
    <w:basedOn w:val="Normal"/>
    <w:link w:val="BodyTextChar"/>
    <w:qFormat/>
    <w:pPr>
      <w:suppressAutoHyphens/>
      <w:spacing w:before="120" w:after="120" w:line="240" w:lineRule="auto"/>
    </w:pPr>
    <w:rPr>
      <w:rFonts w:ascii="Gentium Basic" w:eastAsia="Arial" w:hAnsi="Gentium Basic" w:cs="Times New Roman"/>
      <w:sz w:val="24"/>
    </w:rPr>
  </w:style>
  <w:style w:type="character" w:customStyle="1" w:styleId="BodyTextChar">
    <w:name w:val="Body Text Char"/>
    <w:basedOn w:val="DefaultParagraphFont"/>
    <w:link w:val="BodyText"/>
    <w:rPr>
      <w:rFonts w:ascii="Gentium Basic" w:eastAsia="Arial" w:hAnsi="Gentium Basic" w:cs="Times New Roman"/>
      <w:sz w:val="24"/>
    </w:rPr>
  </w:style>
  <w:style w:type="paragraph" w:customStyle="1" w:styleId="59DD508AC3D444389D37222C5085BABD">
    <w:name w:val="59DD508AC3D444389D37222C5085BABD"/>
  </w:style>
  <w:style w:type="paragraph" w:customStyle="1" w:styleId="FB168D04FE274F6BA9E5205F8C813D3B">
    <w:name w:val="FB168D04FE274F6BA9E5205F8C813D3B"/>
  </w:style>
  <w:style w:type="paragraph" w:customStyle="1" w:styleId="155E6B1012CA45BDB49E3DDD4DFE482D">
    <w:name w:val="155E6B1012CA45BDB49E3DDD4DFE482D"/>
  </w:style>
  <w:style w:type="paragraph" w:customStyle="1" w:styleId="008436C585BF4890B818D97D922C3E06">
    <w:name w:val="008436C585BF4890B818D97D922C3E06"/>
  </w:style>
  <w:style w:type="paragraph" w:customStyle="1" w:styleId="D0A8040BEE004155BF97F3B4772C1CC4">
    <w:name w:val="D0A8040BEE004155BF97F3B4772C1C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WSP Corporate">
      <a:dk1>
        <a:sysClr val="windowText" lastClr="000000"/>
      </a:dk1>
      <a:lt1>
        <a:srgbClr val="FFFFFF"/>
      </a:lt1>
      <a:dk2>
        <a:srgbClr val="F9423A"/>
      </a:dk2>
      <a:lt2>
        <a:srgbClr val="FFFFFF"/>
      </a:lt2>
      <a:accent1>
        <a:srgbClr val="F9423A"/>
      </a:accent1>
      <a:accent2>
        <a:srgbClr val="D8E6F0"/>
      </a:accent2>
      <a:accent3>
        <a:srgbClr val="1E252B"/>
      </a:accent3>
      <a:accent4>
        <a:srgbClr val="333E48"/>
      </a:accent4>
      <a:accent5>
        <a:srgbClr val="D9D9D6"/>
      </a:accent5>
      <a:accent6>
        <a:srgbClr val="EFECEA"/>
      </a:accent6>
      <a:hlink>
        <a:srgbClr val="0046AD"/>
      </a:hlink>
      <a:folHlink>
        <a:srgbClr val="0098D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2024-03-01T00:00:00</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A429DB500CFEC43B9C21FC399B411C2" ma:contentTypeVersion="5" ma:contentTypeDescription="Create a new document." ma:contentTypeScope="" ma:versionID="f9207aa21a73264057a8bfb0f0e9d153">
  <xsd:schema xmlns:xsd="http://www.w3.org/2001/XMLSchema" xmlns:xs="http://www.w3.org/2001/XMLSchema" xmlns:p="http://schemas.microsoft.com/office/2006/metadata/properties" xmlns:ns2="b4730c8d-d0b4-4136-96cb-676802e2c17d" xmlns:ns3="77941e70-04f8-4408-95b7-cdd7134f8867" xmlns:ns4="46e003c9-8476-4213-9332-0084901be639" xmlns:ns5="7c3286bf-433d-445f-ae03-7b39604f9bbd" targetNamespace="http://schemas.microsoft.com/office/2006/metadata/properties" ma:root="true" ma:fieldsID="101ce30d76b3196c193e5ff4569dc50d" ns2:_="" ns3:_="" ns4:_="" ns5:_="">
    <xsd:import namespace="b4730c8d-d0b4-4136-96cb-676802e2c17d"/>
    <xsd:import namespace="77941e70-04f8-4408-95b7-cdd7134f8867"/>
    <xsd:import namespace="46e003c9-8476-4213-9332-0084901be639"/>
    <xsd:import namespace="7c3286bf-433d-445f-ae03-7b39604f9b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element ref="ns4:lcf76f155ced4ddcb4097134ff3c332f" minOccurs="0"/>
                <xsd:element ref="ns5:TaxCatchAll"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730c8d-d0b4-4136-96cb-676802e2c1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941e70-04f8-4408-95b7-cdd7134f886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e003c9-8476-4213-9332-0084901be639"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5d298e1-810f-4711-8be9-ef4702f2a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3286bf-433d-445f-ae03-7b39604f9b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4f1c9b9-85e4-4c8f-ba6d-ddf157bbab69}" ma:internalName="TaxCatchAll" ma:showField="CatchAllData" ma:web="7c3286bf-433d-445f-ae03-7b39604f9b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TaxCatchAll xmlns="7c3286bf-433d-445f-ae03-7b39604f9bbd" xsi:nil="true"/>
    <lcf76f155ced4ddcb4097134ff3c332f xmlns="46e003c9-8476-4213-9332-0084901be63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146A7E-B9B9-A646-A69C-1C1E79B6A18A}">
  <ds:schemaRefs>
    <ds:schemaRef ds:uri="http://schemas.openxmlformats.org/officeDocument/2006/bibliography"/>
  </ds:schemaRefs>
</ds:datastoreItem>
</file>

<file path=customXml/itemProps3.xml><?xml version="1.0" encoding="utf-8"?>
<ds:datastoreItem xmlns:ds="http://schemas.openxmlformats.org/officeDocument/2006/customXml" ds:itemID="{285F8485-67AB-487D-A079-7E5E0F0B9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730c8d-d0b4-4136-96cb-676802e2c17d"/>
    <ds:schemaRef ds:uri="77941e70-04f8-4408-95b7-cdd7134f8867"/>
    <ds:schemaRef ds:uri="46e003c9-8476-4213-9332-0084901be639"/>
    <ds:schemaRef ds:uri="7c3286bf-433d-445f-ae03-7b39604f9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DD34CF-03A7-4EFF-B88C-CD536CF5EE73}">
  <ds:schemaRefs>
    <ds:schemaRef ds:uri="http://schemas.microsoft.com/sharepoint/v3/contenttype/forms"/>
  </ds:schemaRefs>
</ds:datastoreItem>
</file>

<file path=customXml/itemProps5.xml><?xml version="1.0" encoding="utf-8"?>
<ds:datastoreItem xmlns:ds="http://schemas.openxmlformats.org/officeDocument/2006/customXml" ds:itemID="{53628084-4B90-4783-941C-CF371C92954F}">
  <ds:schemaRefs>
    <ds:schemaRef ds:uri="http://schemas.microsoft.com/office/2006/metadata/properties"/>
    <ds:schemaRef ds:uri="7c3286bf-433d-445f-ae03-7b39604f9bbd"/>
    <ds:schemaRef ds:uri="46e003c9-8476-4213-9332-0084901be639"/>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WSP EN Report Somerset</Template>
  <TotalTime>84</TotalTime>
  <Pages>9</Pages>
  <Words>518</Words>
  <Characters>2958</Characters>
  <Application>Microsoft Office Word</Application>
  <DocSecurity>0</DocSecurity>
  <Lines>24</Lines>
  <Paragraphs>6</Paragraphs>
  <ScaleCrop>false</ScaleCrop>
  <Manager>FEDERAL EMERGENCY MANAGEMENT AGENCY (FEMA) REGION III</Manager>
  <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NARRATIVE</dc:title>
  <dc:subject/>
  <dc:creator>Peterson, Kirstin</dc:creator>
  <cp:keywords/>
  <dc:description/>
  <cp:lastModifiedBy>Stevenson, Megan</cp:lastModifiedBy>
  <cp:revision>55</cp:revision>
  <cp:lastPrinted>2018-03-21T18:28:00Z</cp:lastPrinted>
  <dcterms:created xsi:type="dcterms:W3CDTF">2023-12-13T01:22:00Z</dcterms:created>
  <dcterms:modified xsi:type="dcterms:W3CDTF">2024-03-26T13:21:00Z</dcterms:modified>
  <cp:category>FEMA Project 21-03-0006S</cp:category>
  <cp:contentStatus>JEFFERSON COUNTY, WEST VIRGINIA</cp:contentStatus>
  <dc:language>Français</dc:language>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obalDocType">
    <vt:lpwstr>Report</vt:lpwstr>
  </property>
  <property fmtid="{D5CDD505-2E9C-101B-9397-08002B2CF9AE}" pid="3" name="GlobalVersion">
    <vt:lpwstr>3.1</vt:lpwstr>
  </property>
  <property fmtid="{D5CDD505-2E9C-101B-9397-08002B2CF9AE}" pid="4" name="GlobalLanguage">
    <vt:lpwstr>English</vt:lpwstr>
  </property>
  <property fmtid="{D5CDD505-2E9C-101B-9397-08002B2CF9AE}" pid="5" name="GlobalRegion">
    <vt:lpwstr>CA</vt:lpwstr>
  </property>
  <property fmtid="{D5CDD505-2E9C-101B-9397-08002B2CF9AE}" pid="6" name="ContentTypeId">
    <vt:lpwstr>0x010100CA429DB500CFEC43B9C21FC399B411C2</vt:lpwstr>
  </property>
  <property fmtid="{D5CDD505-2E9C-101B-9397-08002B2CF9AE}" pid="7" name="Order">
    <vt:r8>129818200</vt:r8>
  </property>
  <property fmtid="{D5CDD505-2E9C-101B-9397-08002B2CF9AE}" pid="8" name="MediaServiceImageTags">
    <vt:lpwstr/>
  </property>
</Properties>
</file>